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5C" w:rsidRPr="00DE320A" w:rsidRDefault="004B5B5C" w:rsidP="00082280">
      <w:pPr>
        <w:pStyle w:val="2"/>
        <w:rPr>
          <w:color w:val="auto"/>
          <w:spacing w:val="-2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1.8pt;height:81pt;z-index:-251659776" wrapcoords="-292 0 -292 21377 21600 21377 21600 0 -292 0">
            <v:imagedata r:id="rId7" o:title=""/>
            <w10:wrap type="tight"/>
          </v:shape>
        </w:pict>
      </w:r>
      <w:r w:rsidRPr="00DE320A">
        <w:rPr>
          <w:color w:val="auto"/>
          <w:spacing w:val="-2"/>
          <w:sz w:val="22"/>
          <w:szCs w:val="22"/>
        </w:rPr>
        <w:t>По благословению Святейшего Патриарха Московского и всея Руси Кирилла</w:t>
      </w:r>
    </w:p>
    <w:p w:rsidR="004B5B5C" w:rsidRPr="00DE320A" w:rsidRDefault="004B5B5C" w:rsidP="00DE320A">
      <w:pPr>
        <w:pStyle w:val="2"/>
        <w:rPr>
          <w:b w:val="0"/>
          <w:bCs w:val="0"/>
          <w:i/>
          <w:color w:val="auto"/>
          <w:sz w:val="16"/>
          <w:szCs w:val="16"/>
        </w:rPr>
      </w:pPr>
      <w:r w:rsidRPr="00DE320A">
        <w:rPr>
          <w:b w:val="0"/>
          <w:bCs w:val="0"/>
          <w:i/>
          <w:color w:val="auto"/>
          <w:sz w:val="16"/>
          <w:szCs w:val="16"/>
        </w:rPr>
        <w:t xml:space="preserve">при поддержке Министерства образования и науки РФ, Российского Союза ректоров, Российского совета олимпиад школьников, Отдела религиозного образования и катехизации РПЦ, Фонда просвещения «МЕТА», </w:t>
      </w:r>
    </w:p>
    <w:p w:rsidR="004B5B5C" w:rsidRPr="00E85261" w:rsidRDefault="004B5B5C" w:rsidP="00082280">
      <w:pPr>
        <w:pStyle w:val="a"/>
        <w:ind w:right="284"/>
        <w:jc w:val="center"/>
        <w:rPr>
          <w:rFonts w:ascii="Arial" w:hAnsi="Arial" w:cs="Arial"/>
          <w:b/>
          <w:bCs/>
          <w:color w:val="auto"/>
          <w:spacing w:val="-3"/>
          <w:sz w:val="18"/>
          <w:szCs w:val="18"/>
        </w:rPr>
      </w:pPr>
      <w:r w:rsidRPr="00E85261">
        <w:rPr>
          <w:rFonts w:ascii="Arial" w:hAnsi="Arial" w:cs="Arial"/>
          <w:b/>
          <w:bCs/>
          <w:color w:val="auto"/>
          <w:spacing w:val="-3"/>
          <w:sz w:val="18"/>
          <w:szCs w:val="18"/>
        </w:rPr>
        <w:t>Православный Свято-Тихоновский Гуманитарный Университет</w:t>
      </w:r>
    </w:p>
    <w:p w:rsidR="004B5B5C" w:rsidRDefault="004B5B5C" w:rsidP="00DE320A">
      <w:pPr>
        <w:pStyle w:val="2"/>
        <w:rPr>
          <w:b w:val="0"/>
          <w:bCs w:val="0"/>
          <w:color w:val="auto"/>
          <w:sz w:val="20"/>
          <w:szCs w:val="20"/>
        </w:rPr>
      </w:pPr>
      <w:r w:rsidRPr="00E85261">
        <w:rPr>
          <w:b w:val="0"/>
          <w:bCs w:val="0"/>
          <w:color w:val="auto"/>
          <w:sz w:val="20"/>
          <w:szCs w:val="20"/>
        </w:rPr>
        <w:t xml:space="preserve">Олимпиада по Основам православной культуры: </w:t>
      </w:r>
    </w:p>
    <w:p w:rsidR="004B5B5C" w:rsidRPr="00E85261" w:rsidRDefault="004B5B5C" w:rsidP="00DE320A">
      <w:pPr>
        <w:pStyle w:val="2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E85261">
        <w:rPr>
          <w:rFonts w:ascii="Times New Roman" w:hAnsi="Times New Roman" w:cs="Times New Roman"/>
          <w:i/>
          <w:iCs/>
          <w:color w:val="auto"/>
          <w:sz w:val="24"/>
          <w:szCs w:val="24"/>
        </w:rPr>
        <w:t>«Русь Святая, храни веру Православную!»</w:t>
      </w:r>
    </w:p>
    <w:p w:rsidR="004B5B5C" w:rsidRPr="00E85261" w:rsidRDefault="004B5B5C" w:rsidP="00DE320A">
      <w:pPr>
        <w:pStyle w:val="2"/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</w:pPr>
      <w:r w:rsidRPr="00E85261">
        <w:rPr>
          <w:rFonts w:ascii="Times New Roman" w:hAnsi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Школьный  тур, 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18"/>
          <w:szCs w:val="18"/>
          <w:lang w:val="en-US"/>
        </w:rPr>
        <w:t>VI</w:t>
      </w:r>
      <w:r w:rsidRPr="00E85261">
        <w:rPr>
          <w:rFonts w:ascii="Times New Roman" w:hAnsi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– 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18"/>
          <w:szCs w:val="18"/>
          <w:lang w:val="en-US"/>
        </w:rPr>
        <w:t>VII</w:t>
      </w:r>
      <w:r w:rsidRPr="00E85261">
        <w:rPr>
          <w:rFonts w:ascii="Times New Roman" w:hAnsi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 классы, </w:t>
      </w:r>
      <w:r w:rsidRPr="00E85261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>201</w:t>
      </w:r>
      <w:r w:rsidRPr="00DE320A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>2</w:t>
      </w:r>
      <w:r w:rsidRPr="00E85261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 xml:space="preserve"> </w:t>
      </w:r>
      <w:r w:rsidRPr="00E85261">
        <w:rPr>
          <w:rFonts w:ascii="Times New Roman" w:hAnsi="Times New Roman" w:cs="Times New Roman"/>
          <w:b w:val="0"/>
          <w:bCs w:val="0"/>
          <w:i/>
          <w:iCs/>
          <w:color w:val="auto"/>
          <w:sz w:val="18"/>
          <w:szCs w:val="18"/>
        </w:rPr>
        <w:t>–</w:t>
      </w:r>
      <w:r w:rsidRPr="00E85261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 xml:space="preserve"> 201</w:t>
      </w:r>
      <w:r w:rsidRPr="00DE320A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>3</w:t>
      </w:r>
      <w:r w:rsidRPr="00E85261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 xml:space="preserve"> учебный год</w:t>
      </w:r>
    </w:p>
    <w:p w:rsidR="004B5B5C" w:rsidRDefault="004B5B5C" w:rsidP="00DE320A">
      <w:pPr>
        <w:rPr>
          <w:b/>
        </w:rPr>
      </w:pPr>
    </w:p>
    <w:p w:rsidR="004B5B5C" w:rsidRPr="00AE682E" w:rsidRDefault="004B5B5C" w:rsidP="00DE320A">
      <w:pPr>
        <w:rPr>
          <w:b/>
        </w:rPr>
      </w:pPr>
      <w:r w:rsidRPr="00AE682E">
        <w:rPr>
          <w:b/>
        </w:rPr>
        <w:t>Рабо</w:t>
      </w:r>
      <w:r>
        <w:rPr>
          <w:b/>
        </w:rPr>
        <w:t>ту выполнил ___________________</w:t>
      </w:r>
      <w:r w:rsidRPr="00AE682E">
        <w:rPr>
          <w:b/>
        </w:rPr>
        <w:t>_______________________         Класс ________________</w:t>
      </w:r>
    </w:p>
    <w:p w:rsidR="004B5B5C" w:rsidRPr="00E85261" w:rsidRDefault="004B5B5C" w:rsidP="00DE320A">
      <w:pPr>
        <w:pStyle w:val="2"/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</w:pPr>
    </w:p>
    <w:p w:rsidR="004B5B5C" w:rsidRPr="008611B5" w:rsidRDefault="004B5B5C" w:rsidP="00CC3506">
      <w:pPr>
        <w:pStyle w:val="2"/>
        <w:jc w:val="left"/>
        <w:outlineLvl w:val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611B5">
        <w:rPr>
          <w:rFonts w:ascii="Times New Roman" w:hAnsi="Times New Roman" w:cs="Times New Roman"/>
          <w:bCs w:val="0"/>
          <w:color w:val="auto"/>
          <w:sz w:val="24"/>
          <w:szCs w:val="24"/>
        </w:rPr>
        <w:t>Задание 1. Выберите правильный ответ</w:t>
      </w:r>
    </w:p>
    <w:p w:rsidR="004B5B5C" w:rsidRPr="00A2694E" w:rsidRDefault="004B5B5C" w:rsidP="00DE320A">
      <w:pPr>
        <w:jc w:val="both"/>
        <w:rPr>
          <w:rFonts w:eastAsia="Arial Unicode MS"/>
          <w:b/>
          <w:sz w:val="20"/>
          <w:szCs w:val="20"/>
          <w:u w:color="000000"/>
        </w:rPr>
      </w:pPr>
    </w:p>
    <w:p w:rsidR="004B5B5C" w:rsidRPr="00A2694E" w:rsidRDefault="004B5B5C" w:rsidP="00DE320A">
      <w:pPr>
        <w:jc w:val="both"/>
        <w:rPr>
          <w:rFonts w:eastAsia="Arial Unicode MS"/>
          <w:b/>
          <w:sz w:val="20"/>
          <w:szCs w:val="20"/>
          <w:u w:color="000000"/>
        </w:rPr>
        <w:sectPr w:rsidR="004B5B5C" w:rsidRPr="00A2694E" w:rsidSect="001E0378">
          <w:headerReference w:type="default" r:id="rId8"/>
          <w:pgSz w:w="11906" w:h="16838"/>
          <w:pgMar w:top="567" w:right="567" w:bottom="360" w:left="1077" w:header="57" w:footer="57" w:gutter="0"/>
          <w:cols w:space="708"/>
          <w:docGrid w:linePitch="360"/>
        </w:sectPr>
      </w:pPr>
    </w:p>
    <w:p w:rsidR="004B5B5C" w:rsidRPr="00A2694E" w:rsidRDefault="004B5B5C" w:rsidP="00EB0FA7">
      <w:pPr>
        <w:jc w:val="both"/>
        <w:rPr>
          <w:b/>
          <w:sz w:val="18"/>
          <w:szCs w:val="18"/>
        </w:rPr>
      </w:pPr>
      <w:r w:rsidRPr="00A2694E">
        <w:rPr>
          <w:b/>
          <w:sz w:val="18"/>
          <w:szCs w:val="18"/>
        </w:rPr>
        <w:t xml:space="preserve">1. В </w:t>
      </w:r>
      <w:smartTag w:uri="urn:schemas-microsoft-com:office:smarttags" w:element="metricconverter">
        <w:smartTagPr>
          <w:attr w:name="ProductID" w:val="2013 г"/>
        </w:smartTagPr>
        <w:r w:rsidRPr="00A2694E">
          <w:rPr>
            <w:b/>
            <w:sz w:val="18"/>
            <w:szCs w:val="18"/>
          </w:rPr>
          <w:t>2013 г</w:t>
        </w:r>
      </w:smartTag>
      <w:r w:rsidRPr="00A2694E">
        <w:rPr>
          <w:b/>
          <w:sz w:val="18"/>
          <w:szCs w:val="18"/>
        </w:rPr>
        <w:t>. будет праздноваться юбилейная годовщина династии Романовых. Первый царь Михаил Федорович Романов, был призван на царство в Ипатьевском монастыре в…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А. </w:t>
      </w:r>
      <w:smartTag w:uri="urn:schemas-microsoft-com:office:smarttags" w:element="metricconverter">
        <w:smartTagPr>
          <w:attr w:name="ProductID" w:val="1613 г"/>
        </w:smartTagPr>
        <w:r w:rsidRPr="00A2694E">
          <w:rPr>
            <w:sz w:val="18"/>
            <w:szCs w:val="18"/>
          </w:rPr>
          <w:t>1613 г</w:t>
        </w:r>
      </w:smartTag>
      <w:r w:rsidRPr="00A2694E">
        <w:rPr>
          <w:sz w:val="18"/>
          <w:szCs w:val="18"/>
        </w:rPr>
        <w:t xml:space="preserve">. 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Б. </w:t>
      </w:r>
      <w:smartTag w:uri="urn:schemas-microsoft-com:office:smarttags" w:element="metricconverter">
        <w:smartTagPr>
          <w:attr w:name="ProductID" w:val="1663 г"/>
        </w:smartTagPr>
        <w:r w:rsidRPr="00A2694E">
          <w:rPr>
            <w:sz w:val="18"/>
            <w:szCs w:val="18"/>
          </w:rPr>
          <w:t>1663 г</w:t>
        </w:r>
      </w:smartTag>
      <w:r w:rsidRPr="00A2694E">
        <w:rPr>
          <w:sz w:val="18"/>
          <w:szCs w:val="18"/>
        </w:rPr>
        <w:t xml:space="preserve">. 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В. </w:t>
      </w:r>
      <w:smartTag w:uri="urn:schemas-microsoft-com:office:smarttags" w:element="metricconverter">
        <w:smartTagPr>
          <w:attr w:name="ProductID" w:val="1713 г"/>
        </w:smartTagPr>
        <w:r w:rsidRPr="00A2694E">
          <w:rPr>
            <w:sz w:val="18"/>
            <w:szCs w:val="18"/>
          </w:rPr>
          <w:t>1713 г</w:t>
        </w:r>
      </w:smartTag>
      <w:r w:rsidRPr="00A2694E">
        <w:rPr>
          <w:sz w:val="18"/>
          <w:szCs w:val="18"/>
        </w:rPr>
        <w:t xml:space="preserve">. 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Г. </w:t>
      </w:r>
      <w:smartTag w:uri="urn:schemas-microsoft-com:office:smarttags" w:element="metricconverter">
        <w:smartTagPr>
          <w:attr w:name="ProductID" w:val="1813 г"/>
        </w:smartTagPr>
        <w:r w:rsidRPr="00A2694E">
          <w:rPr>
            <w:sz w:val="18"/>
            <w:szCs w:val="18"/>
          </w:rPr>
          <w:t>1813 г</w:t>
        </w:r>
      </w:smartTag>
      <w:r w:rsidRPr="00A2694E">
        <w:rPr>
          <w:sz w:val="18"/>
          <w:szCs w:val="18"/>
        </w:rPr>
        <w:t xml:space="preserve">. 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rFonts w:eastAsia="Arial Unicode MS"/>
          <w:b/>
          <w:sz w:val="18"/>
          <w:szCs w:val="18"/>
          <w:u w:color="000000"/>
        </w:rPr>
      </w:pPr>
      <w:r w:rsidRPr="00A2694E">
        <w:rPr>
          <w:b/>
          <w:sz w:val="18"/>
          <w:szCs w:val="18"/>
        </w:rPr>
        <w:t xml:space="preserve">2. </w:t>
      </w:r>
      <w:r w:rsidRPr="00A2694E">
        <w:rPr>
          <w:rFonts w:eastAsia="Arial Unicode MS"/>
          <w:b/>
          <w:sz w:val="18"/>
          <w:szCs w:val="18"/>
          <w:u w:color="000000"/>
        </w:rPr>
        <w:t>Святыней дома Романовых является Феодоровская икона Пресвятой Богородицы, почитаемая со дня согласия Михаила Романова стать царем. С конца XVIII в. иностранные принцессы, принимая Православие и выходя замуж за русских великих князей, получали в честь этой иконы отчество…</w:t>
      </w:r>
    </w:p>
    <w:p w:rsidR="004B5B5C" w:rsidRPr="00A2694E" w:rsidRDefault="004B5B5C" w:rsidP="00EB0FA7">
      <w:pPr>
        <w:jc w:val="both"/>
        <w:rPr>
          <w:rFonts w:eastAsia="Arial Unicode MS"/>
          <w:sz w:val="18"/>
          <w:szCs w:val="18"/>
          <w:u w:color="000000"/>
        </w:rPr>
      </w:pPr>
      <w:r w:rsidRPr="00A2694E">
        <w:rPr>
          <w:rFonts w:eastAsia="Arial Unicode MS"/>
          <w:sz w:val="18"/>
          <w:szCs w:val="18"/>
          <w:u w:color="000000"/>
        </w:rPr>
        <w:t>А. Алексеевна</w:t>
      </w:r>
    </w:p>
    <w:p w:rsidR="004B5B5C" w:rsidRPr="00A2694E" w:rsidRDefault="004B5B5C" w:rsidP="00EB0FA7">
      <w:pPr>
        <w:jc w:val="both"/>
        <w:rPr>
          <w:rFonts w:eastAsia="Arial Unicode MS"/>
          <w:sz w:val="18"/>
          <w:szCs w:val="18"/>
          <w:u w:color="000000"/>
        </w:rPr>
      </w:pPr>
      <w:r w:rsidRPr="00A2694E">
        <w:rPr>
          <w:rFonts w:eastAsia="Arial Unicode MS"/>
          <w:sz w:val="18"/>
          <w:szCs w:val="18"/>
          <w:u w:color="000000"/>
        </w:rPr>
        <w:t>Б. Михайловна</w:t>
      </w:r>
    </w:p>
    <w:p w:rsidR="004B5B5C" w:rsidRPr="00A2694E" w:rsidRDefault="004B5B5C" w:rsidP="00EB0FA7">
      <w:pPr>
        <w:jc w:val="both"/>
        <w:rPr>
          <w:rFonts w:eastAsia="Arial Unicode MS"/>
          <w:sz w:val="18"/>
          <w:szCs w:val="18"/>
          <w:u w:color="000000"/>
        </w:rPr>
      </w:pPr>
      <w:r w:rsidRPr="00A2694E">
        <w:rPr>
          <w:rFonts w:eastAsia="Arial Unicode MS"/>
          <w:sz w:val="18"/>
          <w:szCs w:val="18"/>
          <w:u w:color="000000"/>
        </w:rPr>
        <w:t>В. Романовна</w:t>
      </w:r>
    </w:p>
    <w:p w:rsidR="004B5B5C" w:rsidRPr="00A2694E" w:rsidRDefault="004B5B5C" w:rsidP="00EB0FA7">
      <w:pPr>
        <w:jc w:val="both"/>
        <w:rPr>
          <w:rFonts w:eastAsia="Arial Unicode MS"/>
          <w:sz w:val="18"/>
          <w:szCs w:val="18"/>
          <w:u w:color="000080"/>
        </w:rPr>
      </w:pPr>
      <w:r w:rsidRPr="00A2694E">
        <w:rPr>
          <w:rFonts w:eastAsia="Arial Unicode MS"/>
          <w:sz w:val="18"/>
          <w:szCs w:val="18"/>
          <w:u w:color="000080"/>
        </w:rPr>
        <w:t>Г. Федоровна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b/>
          <w:sz w:val="18"/>
          <w:szCs w:val="18"/>
        </w:rPr>
      </w:pPr>
      <w:r w:rsidRPr="00A2694E">
        <w:rPr>
          <w:b/>
          <w:sz w:val="18"/>
          <w:szCs w:val="18"/>
        </w:rPr>
        <w:t xml:space="preserve">3. В результате синодальной реформы имп. Петра </w:t>
      </w:r>
      <w:r w:rsidRPr="00A2694E">
        <w:rPr>
          <w:b/>
          <w:sz w:val="18"/>
          <w:szCs w:val="18"/>
          <w:lang w:val="en-US"/>
        </w:rPr>
        <w:t>I</w:t>
      </w:r>
      <w:r w:rsidRPr="00A2694E">
        <w:rPr>
          <w:b/>
          <w:sz w:val="18"/>
          <w:szCs w:val="18"/>
        </w:rPr>
        <w:t xml:space="preserve"> высшим органом церковного управления стал Святейший Прави-тельствующий Синод. При проведении этой реформы Петр </w:t>
      </w:r>
      <w:r w:rsidRPr="00A2694E">
        <w:rPr>
          <w:b/>
          <w:sz w:val="18"/>
          <w:szCs w:val="18"/>
          <w:lang w:val="en-US"/>
        </w:rPr>
        <w:t>I</w:t>
      </w:r>
      <w:r w:rsidRPr="00A2694E">
        <w:rPr>
          <w:b/>
          <w:sz w:val="18"/>
          <w:szCs w:val="18"/>
        </w:rPr>
        <w:t xml:space="preserve"> упразднил в России…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А. архиерейство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Б. миропомазание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В. монашество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Г. патриаршество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b/>
          <w:sz w:val="18"/>
          <w:szCs w:val="18"/>
        </w:rPr>
      </w:pPr>
      <w:r w:rsidRPr="00A2694E">
        <w:rPr>
          <w:b/>
          <w:sz w:val="18"/>
          <w:szCs w:val="18"/>
        </w:rPr>
        <w:t>4. Северный монастырь, в котором подвизался бывший духовник Петра I, прп. Иисус Анзерский, услышавший от явившейся ему Пресвятой Богородицы, что место его подвига станет со временем местом страданий и смерти многих людей. Это исполнилось в ХХ в., когда этот монастырь стал лагерем особого назначения; здесь пострадали тысячи людей, в том числе многие новомученики и исповедники российские: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А. Киево-Печерск</w:t>
      </w:r>
      <w:r>
        <w:rPr>
          <w:sz w:val="18"/>
          <w:szCs w:val="18"/>
        </w:rPr>
        <w:t>ая</w:t>
      </w:r>
      <w:r w:rsidRPr="00A2694E">
        <w:rPr>
          <w:sz w:val="18"/>
          <w:szCs w:val="18"/>
        </w:rPr>
        <w:t xml:space="preserve"> о</w:t>
      </w:r>
      <w:r>
        <w:rPr>
          <w:sz w:val="18"/>
          <w:szCs w:val="18"/>
        </w:rPr>
        <w:t>битель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>
        <w:rPr>
          <w:sz w:val="18"/>
          <w:szCs w:val="18"/>
        </w:rPr>
        <w:t>Б. Ново-Иерусалимский монастырь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>
        <w:rPr>
          <w:sz w:val="18"/>
          <w:szCs w:val="18"/>
        </w:rPr>
        <w:t>В. Оптина пустынь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>
        <w:rPr>
          <w:sz w:val="18"/>
          <w:szCs w:val="18"/>
        </w:rPr>
        <w:t>Г. Соловецкий монастырь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b/>
          <w:sz w:val="18"/>
          <w:szCs w:val="18"/>
        </w:rPr>
      </w:pPr>
      <w:r w:rsidRPr="00A2694E">
        <w:rPr>
          <w:b/>
          <w:sz w:val="18"/>
          <w:szCs w:val="18"/>
        </w:rPr>
        <w:t xml:space="preserve">5. В царствование имп. Елизаветы Петровны состоялось первое за синодальный период общецерковное прославление святого. Был прославлен святитель Дмитрий Ростовский. Укажите фамилию великого русского ученого, чей 300-летний юбилей праздновался в </w:t>
      </w:r>
      <w:smartTag w:uri="urn:schemas-microsoft-com:office:smarttags" w:element="metricconverter">
        <w:smartTagPr>
          <w:attr w:name="ProductID" w:val="2011 г"/>
        </w:smartTagPr>
        <w:r w:rsidRPr="00A2694E">
          <w:rPr>
            <w:b/>
            <w:sz w:val="18"/>
            <w:szCs w:val="18"/>
          </w:rPr>
          <w:t>2011 г</w:t>
        </w:r>
      </w:smartTag>
      <w:r w:rsidRPr="00A2694E">
        <w:rPr>
          <w:b/>
          <w:sz w:val="18"/>
          <w:szCs w:val="18"/>
        </w:rPr>
        <w:t>., составителя следующий надписи на надгробии святителя: «</w:t>
      </w:r>
      <w:r w:rsidRPr="00A2694E">
        <w:rPr>
          <w:b/>
          <w:i/>
          <w:sz w:val="18"/>
          <w:szCs w:val="18"/>
        </w:rPr>
        <w:t>Всемогущий и непостижимый Бог чудными искони делами явил святую Свою великолепную славу и в дни наши новыми чудотворениями в России просиявшего, здесь почивающего святого мужа, преосвященного митрополита Димитрия Ростовского и Ярославского, отдавшего Божие Богу: верою, кротостью, воздержанием, учением, трудолюбием</w:t>
      </w:r>
      <w:r w:rsidRPr="00A2694E">
        <w:rPr>
          <w:b/>
          <w:sz w:val="18"/>
          <w:szCs w:val="18"/>
        </w:rPr>
        <w:t xml:space="preserve">». 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А. Державин Г.Р. 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Б. Жуковский В.А. 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В. Ломоносов М.В. 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Г. Пушкин А.С. </w:t>
      </w:r>
    </w:p>
    <w:p w:rsidR="004B5B5C" w:rsidRPr="00A2694E" w:rsidRDefault="004B5B5C" w:rsidP="00EB0FA7">
      <w:pPr>
        <w:jc w:val="both"/>
        <w:rPr>
          <w:b/>
          <w:sz w:val="18"/>
          <w:szCs w:val="18"/>
        </w:rPr>
      </w:pPr>
      <w:r w:rsidRPr="00A2694E">
        <w:rPr>
          <w:b/>
          <w:sz w:val="18"/>
          <w:szCs w:val="18"/>
        </w:rPr>
        <w:t xml:space="preserve">6. В правление имп. Александра </w:t>
      </w:r>
      <w:r w:rsidRPr="00A2694E">
        <w:rPr>
          <w:b/>
          <w:sz w:val="18"/>
          <w:szCs w:val="18"/>
          <w:lang w:val="en-US"/>
        </w:rPr>
        <w:t>I</w:t>
      </w:r>
      <w:r w:rsidRPr="00A2694E">
        <w:rPr>
          <w:b/>
          <w:sz w:val="18"/>
          <w:szCs w:val="18"/>
        </w:rPr>
        <w:t xml:space="preserve"> в России появились начальные школы при храмах для обучения детей Закону Божию и основам грамоты. К </w:t>
      </w:r>
      <w:smartTag w:uri="urn:schemas-microsoft-com:office:smarttags" w:element="metricconverter">
        <w:smartTagPr>
          <w:attr w:name="ProductID" w:val="1861 г"/>
        </w:smartTagPr>
        <w:r w:rsidRPr="00A2694E">
          <w:rPr>
            <w:b/>
            <w:sz w:val="18"/>
            <w:szCs w:val="18"/>
          </w:rPr>
          <w:t>1861 г</w:t>
        </w:r>
      </w:smartTag>
      <w:r w:rsidRPr="00A2694E">
        <w:rPr>
          <w:b/>
          <w:sz w:val="18"/>
          <w:szCs w:val="18"/>
        </w:rPr>
        <w:t>. духовенством было открыто свыше 18 тыс. таких школ. Эти школы назывались…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А. воскресными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Б. гимназическими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В. лицейскими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Г. церковноприходскими</w:t>
      </w:r>
    </w:p>
    <w:p w:rsidR="004B5B5C" w:rsidRDefault="004B5B5C" w:rsidP="00EB0FA7">
      <w:pPr>
        <w:jc w:val="both"/>
        <w:rPr>
          <w:sz w:val="18"/>
          <w:szCs w:val="18"/>
        </w:rPr>
      </w:pPr>
    </w:p>
    <w:p w:rsidR="004B5B5C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b/>
          <w:sz w:val="18"/>
          <w:szCs w:val="18"/>
        </w:rPr>
      </w:pPr>
      <w:r w:rsidRPr="00A2694E">
        <w:rPr>
          <w:b/>
          <w:sz w:val="18"/>
          <w:szCs w:val="18"/>
        </w:rPr>
        <w:t xml:space="preserve">7. В 2012 году мы отмечаем 1150-летие зарождения российской государственности. Укажите название знаменитого памятника, воздвигнутого в Великом Новгороде в </w:t>
      </w:r>
      <w:smartTag w:uri="urn:schemas-microsoft-com:office:smarttags" w:element="metricconverter">
        <w:smartTagPr>
          <w:attr w:name="ProductID" w:val="1862 г"/>
        </w:smartTagPr>
        <w:r w:rsidRPr="00A2694E">
          <w:rPr>
            <w:b/>
            <w:sz w:val="18"/>
            <w:szCs w:val="18"/>
          </w:rPr>
          <w:t>1862 г</w:t>
        </w:r>
      </w:smartTag>
      <w:r w:rsidRPr="00A2694E">
        <w:rPr>
          <w:b/>
          <w:sz w:val="18"/>
          <w:szCs w:val="18"/>
        </w:rPr>
        <w:t xml:space="preserve">. в царствование Александра </w:t>
      </w:r>
      <w:r w:rsidRPr="00A2694E">
        <w:rPr>
          <w:b/>
          <w:sz w:val="18"/>
          <w:szCs w:val="18"/>
          <w:lang w:val="en-US"/>
        </w:rPr>
        <w:t>II</w:t>
      </w:r>
      <w:r w:rsidRPr="00A2694E">
        <w:rPr>
          <w:b/>
          <w:sz w:val="18"/>
          <w:szCs w:val="18"/>
        </w:rPr>
        <w:t xml:space="preserve">: 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А. </w:t>
      </w:r>
      <w:r>
        <w:rPr>
          <w:sz w:val="18"/>
          <w:szCs w:val="18"/>
        </w:rPr>
        <w:t xml:space="preserve">памятник </w:t>
      </w:r>
      <w:r w:rsidRPr="00A2694E">
        <w:rPr>
          <w:sz w:val="18"/>
          <w:szCs w:val="18"/>
        </w:rPr>
        <w:t>Минину и Пожарскому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>Б. Софийский собор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В. </w:t>
      </w:r>
      <w:r>
        <w:rPr>
          <w:sz w:val="18"/>
          <w:szCs w:val="18"/>
        </w:rPr>
        <w:t xml:space="preserve">памятник </w:t>
      </w:r>
      <w:r w:rsidRPr="00A2694E">
        <w:rPr>
          <w:sz w:val="18"/>
          <w:szCs w:val="18"/>
        </w:rPr>
        <w:t xml:space="preserve">Петру </w:t>
      </w:r>
      <w:r w:rsidRPr="00A2694E">
        <w:rPr>
          <w:sz w:val="18"/>
          <w:szCs w:val="18"/>
          <w:lang w:val="en-US"/>
        </w:rPr>
        <w:t>I</w:t>
      </w:r>
    </w:p>
    <w:p w:rsidR="004B5B5C" w:rsidRPr="00A2694E" w:rsidRDefault="004B5B5C" w:rsidP="00EB0FA7">
      <w:pPr>
        <w:jc w:val="both"/>
        <w:rPr>
          <w:sz w:val="18"/>
          <w:szCs w:val="18"/>
        </w:rPr>
      </w:pPr>
      <w:r w:rsidRPr="00A2694E">
        <w:rPr>
          <w:sz w:val="18"/>
          <w:szCs w:val="18"/>
        </w:rPr>
        <w:t xml:space="preserve">Г. </w:t>
      </w:r>
      <w:r>
        <w:rPr>
          <w:sz w:val="18"/>
          <w:szCs w:val="18"/>
        </w:rPr>
        <w:t>памятник «Тысячелетие</w:t>
      </w:r>
      <w:r w:rsidRPr="00A2694E">
        <w:rPr>
          <w:sz w:val="18"/>
          <w:szCs w:val="18"/>
        </w:rPr>
        <w:t xml:space="preserve"> России</w:t>
      </w:r>
      <w:r>
        <w:rPr>
          <w:sz w:val="18"/>
          <w:szCs w:val="18"/>
        </w:rPr>
        <w:t>»</w:t>
      </w:r>
    </w:p>
    <w:p w:rsidR="004B5B5C" w:rsidRDefault="004B5B5C" w:rsidP="00EB0FA7">
      <w:pPr>
        <w:jc w:val="both"/>
        <w:rPr>
          <w:sz w:val="18"/>
          <w:szCs w:val="18"/>
        </w:rPr>
      </w:pPr>
    </w:p>
    <w:p w:rsidR="004B5B5C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b/>
          <w:iCs/>
          <w:sz w:val="18"/>
          <w:szCs w:val="18"/>
          <w:shd w:val="clear" w:color="auto" w:fill="FFFFFF"/>
        </w:rPr>
      </w:pPr>
      <w:r w:rsidRPr="00A2694E">
        <w:rPr>
          <w:b/>
          <w:sz w:val="18"/>
          <w:szCs w:val="18"/>
        </w:rPr>
        <w:t>8. Храм, торжественное открытие которого состоялось в Москве в год коронации Александра III; храм</w:t>
      </w:r>
      <w:r w:rsidRPr="00A2694E">
        <w:rPr>
          <w:b/>
          <w:sz w:val="18"/>
          <w:szCs w:val="18"/>
          <w:shd w:val="clear" w:color="auto" w:fill="FFFFFF"/>
        </w:rPr>
        <w:t xml:space="preserve"> был воздвигнут в память о</w:t>
      </w:r>
      <w:r w:rsidRPr="00A2694E">
        <w:rPr>
          <w:rStyle w:val="apple-converted-space"/>
          <w:b/>
          <w:sz w:val="18"/>
          <w:szCs w:val="18"/>
          <w:shd w:val="clear" w:color="auto" w:fill="FFFFFF"/>
        </w:rPr>
        <w:t xml:space="preserve"> </w:t>
      </w:r>
      <w:r w:rsidRPr="00A2694E">
        <w:rPr>
          <w:b/>
          <w:sz w:val="18"/>
          <w:szCs w:val="18"/>
          <w:shd w:val="clear" w:color="auto" w:fill="FFFFFF"/>
        </w:rPr>
        <w:t>наполеоновском нашествии:</w:t>
      </w:r>
      <w:r w:rsidRPr="00A2694E">
        <w:rPr>
          <w:rStyle w:val="apple-converted-space"/>
          <w:b/>
          <w:sz w:val="18"/>
          <w:szCs w:val="18"/>
          <w:shd w:val="clear" w:color="auto" w:fill="FFFFFF"/>
        </w:rPr>
        <w:t xml:space="preserve"> </w:t>
      </w:r>
      <w:r w:rsidRPr="00A2694E">
        <w:rPr>
          <w:b/>
          <w:iCs/>
          <w:sz w:val="18"/>
          <w:szCs w:val="18"/>
          <w:shd w:val="clear" w:color="auto" w:fill="FFFFFF"/>
        </w:rPr>
        <w:t>«</w:t>
      </w:r>
      <w:r w:rsidRPr="00A2694E">
        <w:rPr>
          <w:b/>
          <w:i/>
          <w:iCs/>
          <w:sz w:val="18"/>
          <w:szCs w:val="18"/>
          <w:shd w:val="clear" w:color="auto" w:fill="FFFFFF"/>
        </w:rPr>
        <w:t>в сохранение вечной памяти того беспримерного усердия, верности и любви к Вере и Отечеству, какими в сии трудные времена превознес себя народ российский, и в ознаменование благодарности Нашей к Промыслу Божию, спасшему Россию от грозившей ей гибели</w:t>
      </w:r>
      <w:r w:rsidRPr="00A2694E">
        <w:rPr>
          <w:b/>
          <w:iCs/>
          <w:sz w:val="18"/>
          <w:szCs w:val="18"/>
          <w:shd w:val="clear" w:color="auto" w:fill="FFFFFF"/>
        </w:rPr>
        <w:t xml:space="preserve">». </w:t>
      </w:r>
    </w:p>
    <w:p w:rsidR="004B5B5C" w:rsidRPr="00A2694E" w:rsidRDefault="004B5B5C" w:rsidP="00EB0FA7">
      <w:pPr>
        <w:jc w:val="both"/>
        <w:rPr>
          <w:iCs/>
          <w:sz w:val="18"/>
          <w:szCs w:val="18"/>
          <w:shd w:val="clear" w:color="auto" w:fill="FFFFFF"/>
        </w:rPr>
      </w:pPr>
      <w:r w:rsidRPr="00A2694E">
        <w:rPr>
          <w:iCs/>
          <w:sz w:val="18"/>
          <w:szCs w:val="18"/>
          <w:shd w:val="clear" w:color="auto" w:fill="FFFFFF"/>
        </w:rPr>
        <w:t xml:space="preserve">А. Казанский собор </w:t>
      </w:r>
    </w:p>
    <w:p w:rsidR="004B5B5C" w:rsidRPr="00A2694E" w:rsidRDefault="004B5B5C" w:rsidP="00EB0FA7">
      <w:pPr>
        <w:jc w:val="both"/>
        <w:rPr>
          <w:iCs/>
          <w:sz w:val="18"/>
          <w:szCs w:val="18"/>
          <w:shd w:val="clear" w:color="auto" w:fill="FFFFFF"/>
        </w:rPr>
      </w:pPr>
      <w:r w:rsidRPr="00A2694E">
        <w:rPr>
          <w:iCs/>
          <w:sz w:val="18"/>
          <w:szCs w:val="18"/>
          <w:shd w:val="clear" w:color="auto" w:fill="FFFFFF"/>
        </w:rPr>
        <w:t>Б. Собор Василия Блаженного</w:t>
      </w:r>
    </w:p>
    <w:p w:rsidR="004B5B5C" w:rsidRPr="00A2694E" w:rsidRDefault="004B5B5C" w:rsidP="00EB0FA7">
      <w:pPr>
        <w:jc w:val="both"/>
        <w:rPr>
          <w:iCs/>
          <w:sz w:val="18"/>
          <w:szCs w:val="18"/>
          <w:shd w:val="clear" w:color="auto" w:fill="FFFFFF"/>
        </w:rPr>
      </w:pPr>
      <w:r w:rsidRPr="00A2694E">
        <w:rPr>
          <w:iCs/>
          <w:sz w:val="18"/>
          <w:szCs w:val="18"/>
          <w:shd w:val="clear" w:color="auto" w:fill="FFFFFF"/>
        </w:rPr>
        <w:t>В. Успенский собор</w:t>
      </w:r>
    </w:p>
    <w:p w:rsidR="004B5B5C" w:rsidRPr="00A2694E" w:rsidRDefault="004B5B5C" w:rsidP="00EB0FA7">
      <w:pPr>
        <w:jc w:val="both"/>
        <w:rPr>
          <w:iCs/>
          <w:sz w:val="18"/>
          <w:szCs w:val="18"/>
          <w:shd w:val="clear" w:color="auto" w:fill="FFFFFF"/>
        </w:rPr>
      </w:pPr>
      <w:r w:rsidRPr="00A2694E">
        <w:rPr>
          <w:iCs/>
          <w:sz w:val="18"/>
          <w:szCs w:val="18"/>
          <w:shd w:val="clear" w:color="auto" w:fill="FFFFFF"/>
        </w:rPr>
        <w:t>Г.</w:t>
      </w:r>
      <w:r w:rsidRPr="00A2694E">
        <w:rPr>
          <w:sz w:val="18"/>
          <w:szCs w:val="18"/>
        </w:rPr>
        <w:t xml:space="preserve"> </w:t>
      </w:r>
      <w:r w:rsidRPr="00A2694E">
        <w:rPr>
          <w:iCs/>
          <w:sz w:val="18"/>
          <w:szCs w:val="18"/>
          <w:shd w:val="clear" w:color="auto" w:fill="FFFFFF"/>
        </w:rPr>
        <w:t>Храм Христа Спасителя</w:t>
      </w:r>
    </w:p>
    <w:p w:rsidR="004B5B5C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rFonts w:eastAsia="Arial Unicode MS"/>
          <w:b/>
          <w:sz w:val="18"/>
          <w:szCs w:val="18"/>
          <w:u w:color="000000"/>
        </w:rPr>
      </w:pPr>
      <w:r w:rsidRPr="00A2694E">
        <w:rPr>
          <w:rFonts w:eastAsia="Arial Unicode MS"/>
          <w:b/>
          <w:sz w:val="18"/>
          <w:szCs w:val="18"/>
          <w:u w:color="000000"/>
        </w:rPr>
        <w:t xml:space="preserve">9. 2-го марта </w:t>
      </w:r>
      <w:smartTag w:uri="urn:schemas-microsoft-com:office:smarttags" w:element="metricconverter">
        <w:smartTagPr>
          <w:attr w:name="ProductID" w:val="1917 г"/>
        </w:smartTagPr>
        <w:r w:rsidRPr="00A2694E">
          <w:rPr>
            <w:rFonts w:eastAsia="Arial Unicode MS"/>
            <w:b/>
            <w:sz w:val="18"/>
            <w:szCs w:val="18"/>
            <w:u w:color="000000"/>
          </w:rPr>
          <w:t>1917 г</w:t>
        </w:r>
      </w:smartTag>
      <w:r w:rsidRPr="00A2694E">
        <w:rPr>
          <w:rFonts w:eastAsia="Arial Unicode MS"/>
          <w:b/>
          <w:sz w:val="18"/>
          <w:szCs w:val="18"/>
          <w:u w:color="000000"/>
        </w:rPr>
        <w:t>. в день отречения св. имп. Николая II в подмосковном селе Коломенском была явлена чудотворная икона Божией Матери. На иконе изображен Господь Иисус Христос на коленях у Пресвятой Богородицы, в руках Которой царские регалии – скипетр и…</w:t>
      </w:r>
    </w:p>
    <w:p w:rsidR="004B5B5C" w:rsidRPr="00A2694E" w:rsidRDefault="004B5B5C" w:rsidP="00EB0FA7">
      <w:pPr>
        <w:jc w:val="both"/>
        <w:rPr>
          <w:rFonts w:eastAsia="Arial Unicode MS"/>
          <w:sz w:val="18"/>
          <w:szCs w:val="18"/>
          <w:u w:color="000000"/>
        </w:rPr>
      </w:pPr>
      <w:r w:rsidRPr="00A2694E">
        <w:rPr>
          <w:rFonts w:eastAsia="Arial Unicode MS"/>
          <w:sz w:val="18"/>
          <w:szCs w:val="18"/>
          <w:u w:color="000000"/>
        </w:rPr>
        <w:t>А. булава</w:t>
      </w:r>
    </w:p>
    <w:p w:rsidR="004B5B5C" w:rsidRPr="00A2694E" w:rsidRDefault="004B5B5C" w:rsidP="00EB0FA7">
      <w:pPr>
        <w:jc w:val="both"/>
        <w:rPr>
          <w:rFonts w:eastAsia="Arial Unicode MS"/>
          <w:sz w:val="18"/>
          <w:szCs w:val="18"/>
          <w:u w:color="000080"/>
        </w:rPr>
      </w:pPr>
      <w:r w:rsidRPr="00A2694E">
        <w:rPr>
          <w:rFonts w:eastAsia="Arial Unicode MS"/>
          <w:sz w:val="18"/>
          <w:szCs w:val="18"/>
          <w:u w:color="000080"/>
        </w:rPr>
        <w:t xml:space="preserve">Б. </w:t>
      </w:r>
      <w:r w:rsidRPr="00A2694E">
        <w:rPr>
          <w:rFonts w:eastAsia="Arial Unicode MS"/>
          <w:sz w:val="18"/>
          <w:szCs w:val="18"/>
          <w:u w:color="000000"/>
        </w:rPr>
        <w:t>венец</w:t>
      </w:r>
    </w:p>
    <w:p w:rsidR="004B5B5C" w:rsidRPr="00A2694E" w:rsidRDefault="004B5B5C" w:rsidP="00EB0FA7">
      <w:pPr>
        <w:jc w:val="both"/>
        <w:rPr>
          <w:rFonts w:eastAsia="Arial Unicode MS"/>
          <w:sz w:val="18"/>
          <w:szCs w:val="18"/>
          <w:u w:color="000000"/>
        </w:rPr>
      </w:pPr>
      <w:r w:rsidRPr="00A2694E">
        <w:rPr>
          <w:rFonts w:eastAsia="Arial Unicode MS"/>
          <w:sz w:val="18"/>
          <w:szCs w:val="18"/>
          <w:u w:color="000000"/>
        </w:rPr>
        <w:t xml:space="preserve">В. </w:t>
      </w:r>
      <w:r w:rsidRPr="00A2694E">
        <w:rPr>
          <w:rFonts w:eastAsia="Arial Unicode MS"/>
          <w:sz w:val="18"/>
          <w:szCs w:val="18"/>
          <w:u w:color="000080"/>
        </w:rPr>
        <w:t>держава</w:t>
      </w:r>
    </w:p>
    <w:p w:rsidR="004B5B5C" w:rsidRPr="00A2694E" w:rsidRDefault="004B5B5C" w:rsidP="00EB0FA7">
      <w:pPr>
        <w:jc w:val="both"/>
        <w:rPr>
          <w:rFonts w:eastAsia="Arial Unicode MS"/>
          <w:sz w:val="18"/>
          <w:szCs w:val="18"/>
          <w:u w:color="000000"/>
        </w:rPr>
      </w:pPr>
      <w:r w:rsidRPr="00A2694E">
        <w:rPr>
          <w:rFonts w:eastAsia="Arial Unicode MS"/>
          <w:sz w:val="18"/>
          <w:szCs w:val="18"/>
          <w:u w:color="000000"/>
        </w:rPr>
        <w:t>Г. свиток</w:t>
      </w:r>
    </w:p>
    <w:p w:rsidR="004B5B5C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sz w:val="18"/>
          <w:szCs w:val="18"/>
        </w:rPr>
      </w:pPr>
    </w:p>
    <w:p w:rsidR="004B5B5C" w:rsidRPr="00A2694E" w:rsidRDefault="004B5B5C" w:rsidP="00EB0FA7">
      <w:pPr>
        <w:jc w:val="both"/>
        <w:rPr>
          <w:rFonts w:eastAsia="Arial Unicode MS"/>
          <w:b/>
          <w:sz w:val="18"/>
          <w:szCs w:val="18"/>
          <w:u w:color="000000"/>
        </w:rPr>
      </w:pPr>
      <w:r w:rsidRPr="00A2694E">
        <w:rPr>
          <w:rFonts w:eastAsia="Arial Unicode MS"/>
          <w:b/>
          <w:sz w:val="18"/>
          <w:szCs w:val="18"/>
          <w:u w:color="000000"/>
        </w:rPr>
        <w:t>10. В августе</w:t>
      </w:r>
      <w:r w:rsidRPr="00A2694E">
        <w:rPr>
          <w:rFonts w:eastAsia="Arial Unicode MS"/>
          <w:sz w:val="18"/>
          <w:szCs w:val="18"/>
          <w:u w:color="000000"/>
        </w:rPr>
        <w:t xml:space="preserve"> </w:t>
      </w:r>
      <w:smartTag w:uri="urn:schemas-microsoft-com:office:smarttags" w:element="metricconverter">
        <w:smartTagPr>
          <w:attr w:name="ProductID" w:val="2000 г"/>
        </w:smartTagPr>
        <w:r w:rsidRPr="00A2694E">
          <w:rPr>
            <w:rFonts w:eastAsia="Arial Unicode MS"/>
            <w:b/>
            <w:sz w:val="18"/>
            <w:szCs w:val="18"/>
            <w:u w:color="000000"/>
          </w:rPr>
          <w:t>2000 г</w:t>
        </w:r>
      </w:smartTag>
      <w:r w:rsidRPr="00A2694E">
        <w:rPr>
          <w:rFonts w:eastAsia="Arial Unicode MS"/>
          <w:b/>
          <w:sz w:val="18"/>
          <w:szCs w:val="18"/>
          <w:u w:color="000000"/>
        </w:rPr>
        <w:t>.</w:t>
      </w:r>
      <w:r w:rsidRPr="00A2694E">
        <w:rPr>
          <w:rFonts w:eastAsia="Arial Unicode MS"/>
          <w:sz w:val="18"/>
          <w:szCs w:val="18"/>
          <w:u w:color="000000"/>
        </w:rPr>
        <w:t xml:space="preserve"> </w:t>
      </w:r>
      <w:r w:rsidRPr="00A2694E">
        <w:rPr>
          <w:rFonts w:eastAsia="Arial Unicode MS"/>
          <w:b/>
          <w:sz w:val="18"/>
          <w:szCs w:val="18"/>
          <w:u w:color="000000"/>
        </w:rPr>
        <w:t>к лику святых</w:t>
      </w:r>
      <w:r w:rsidRPr="00A2694E">
        <w:rPr>
          <w:rFonts w:eastAsia="Arial Unicode MS"/>
          <w:sz w:val="18"/>
          <w:szCs w:val="18"/>
          <w:u w:color="000000"/>
        </w:rPr>
        <w:t xml:space="preserve"> </w:t>
      </w:r>
      <w:r w:rsidRPr="00A2694E">
        <w:rPr>
          <w:rFonts w:eastAsia="Arial Unicode MS"/>
          <w:b/>
          <w:sz w:val="18"/>
          <w:szCs w:val="18"/>
          <w:u w:color="000000"/>
        </w:rPr>
        <w:t>новомучеников и исповедников Российских был причислен последний</w:t>
      </w:r>
      <w:r w:rsidRPr="00A2694E">
        <w:rPr>
          <w:rFonts w:eastAsia="Arial Unicode MS"/>
          <w:sz w:val="18"/>
          <w:szCs w:val="18"/>
          <w:u w:color="000000"/>
        </w:rPr>
        <w:t xml:space="preserve"> </w:t>
      </w:r>
      <w:r w:rsidRPr="00A2694E">
        <w:rPr>
          <w:rFonts w:eastAsia="Arial Unicode MS"/>
          <w:b/>
          <w:sz w:val="18"/>
          <w:szCs w:val="18"/>
          <w:u w:color="000000"/>
        </w:rPr>
        <w:t>российский император</w:t>
      </w:r>
      <w:r w:rsidRPr="00A2694E">
        <w:rPr>
          <w:rFonts w:eastAsia="Arial Unicode MS"/>
          <w:sz w:val="18"/>
          <w:szCs w:val="18"/>
          <w:u w:color="000000"/>
        </w:rPr>
        <w:t xml:space="preserve"> </w:t>
      </w:r>
      <w:r w:rsidRPr="00A2694E">
        <w:rPr>
          <w:rFonts w:eastAsia="Arial Unicode MS"/>
          <w:b/>
          <w:sz w:val="18"/>
          <w:szCs w:val="18"/>
          <w:u w:color="000000"/>
        </w:rPr>
        <w:t>Николай II, его супруга Александра и дети: Ольга, Татьяна, Мария, Анастасия, Алексей. Царская семья была расстреляна в ночь с</w:t>
      </w:r>
      <w:r w:rsidRPr="00A2694E">
        <w:rPr>
          <w:rFonts w:eastAsia="Arial Unicode MS"/>
          <w:sz w:val="18"/>
          <w:szCs w:val="18"/>
          <w:u w:color="000000"/>
        </w:rPr>
        <w:t xml:space="preserve"> </w:t>
      </w:r>
      <w:r w:rsidRPr="00A2694E">
        <w:rPr>
          <w:rFonts w:eastAsia="Arial Unicode MS"/>
          <w:b/>
          <w:sz w:val="18"/>
          <w:szCs w:val="18"/>
          <w:u w:color="000000"/>
        </w:rPr>
        <w:t>16</w:t>
      </w:r>
      <w:r w:rsidRPr="00A2694E">
        <w:rPr>
          <w:rFonts w:eastAsia="Arial Unicode MS"/>
          <w:sz w:val="18"/>
          <w:szCs w:val="18"/>
          <w:u w:color="000000"/>
        </w:rPr>
        <w:t xml:space="preserve"> </w:t>
      </w:r>
      <w:r w:rsidRPr="00A2694E">
        <w:rPr>
          <w:rFonts w:eastAsia="Arial Unicode MS"/>
          <w:b/>
          <w:sz w:val="18"/>
          <w:szCs w:val="18"/>
          <w:u w:color="000000"/>
        </w:rPr>
        <w:t>на</w:t>
      </w:r>
      <w:r w:rsidRPr="00A2694E">
        <w:rPr>
          <w:rFonts w:eastAsia="Arial Unicode MS"/>
          <w:sz w:val="18"/>
          <w:szCs w:val="18"/>
          <w:u w:color="000000"/>
        </w:rPr>
        <w:t xml:space="preserve"> </w:t>
      </w:r>
      <w:r w:rsidRPr="00A2694E">
        <w:rPr>
          <w:rFonts w:eastAsia="Arial Unicode MS"/>
          <w:b/>
          <w:sz w:val="18"/>
          <w:szCs w:val="18"/>
          <w:u w:color="000000"/>
        </w:rPr>
        <w:t>17 июля</w:t>
      </w:r>
      <w:r w:rsidRPr="00A2694E">
        <w:rPr>
          <w:rFonts w:eastAsia="Arial Unicode MS"/>
          <w:sz w:val="18"/>
          <w:szCs w:val="18"/>
          <w:u w:color="000000"/>
        </w:rPr>
        <w:t xml:space="preserve"> </w:t>
      </w:r>
      <w:smartTag w:uri="urn:schemas-microsoft-com:office:smarttags" w:element="metricconverter">
        <w:smartTagPr>
          <w:attr w:name="ProductID" w:val="1918 г"/>
        </w:smartTagPr>
        <w:r w:rsidRPr="00A2694E">
          <w:rPr>
            <w:rFonts w:eastAsia="Arial Unicode MS"/>
            <w:b/>
            <w:sz w:val="18"/>
            <w:szCs w:val="18"/>
            <w:u w:color="000000"/>
          </w:rPr>
          <w:t>1918 г</w:t>
        </w:r>
      </w:smartTag>
      <w:r w:rsidRPr="00A2694E">
        <w:rPr>
          <w:rFonts w:eastAsia="Arial Unicode MS"/>
          <w:b/>
          <w:sz w:val="18"/>
          <w:szCs w:val="18"/>
          <w:u w:color="000000"/>
        </w:rPr>
        <w:t xml:space="preserve">. в подвале дома Ипатьевых в городе… </w:t>
      </w:r>
    </w:p>
    <w:p w:rsidR="004B5B5C" w:rsidRPr="00A2694E" w:rsidRDefault="004B5B5C" w:rsidP="00EB0FA7">
      <w:pPr>
        <w:jc w:val="both"/>
        <w:rPr>
          <w:sz w:val="18"/>
          <w:szCs w:val="18"/>
          <w:shd w:val="clear" w:color="auto" w:fill="FFFFFF"/>
        </w:rPr>
      </w:pPr>
      <w:r w:rsidRPr="00A2694E">
        <w:rPr>
          <w:sz w:val="18"/>
          <w:szCs w:val="18"/>
          <w:shd w:val="clear" w:color="auto" w:fill="FFFFFF"/>
        </w:rPr>
        <w:t>А. Екатеринбурге</w:t>
      </w:r>
    </w:p>
    <w:p w:rsidR="004B5B5C" w:rsidRPr="00A2694E" w:rsidRDefault="004B5B5C" w:rsidP="00EB0FA7">
      <w:pPr>
        <w:jc w:val="both"/>
        <w:rPr>
          <w:sz w:val="18"/>
          <w:szCs w:val="18"/>
          <w:shd w:val="clear" w:color="auto" w:fill="FFFFFF"/>
        </w:rPr>
      </w:pPr>
      <w:r w:rsidRPr="00A2694E">
        <w:rPr>
          <w:sz w:val="18"/>
          <w:szCs w:val="18"/>
          <w:shd w:val="clear" w:color="auto" w:fill="FFFFFF"/>
        </w:rPr>
        <w:t>Б. Костроме</w:t>
      </w:r>
    </w:p>
    <w:p w:rsidR="004B5B5C" w:rsidRPr="00A2694E" w:rsidRDefault="004B5B5C" w:rsidP="00EB0FA7">
      <w:pPr>
        <w:jc w:val="both"/>
        <w:rPr>
          <w:sz w:val="18"/>
          <w:szCs w:val="18"/>
          <w:shd w:val="clear" w:color="auto" w:fill="FFFFFF"/>
        </w:rPr>
      </w:pPr>
      <w:r w:rsidRPr="00A2694E">
        <w:rPr>
          <w:sz w:val="18"/>
          <w:szCs w:val="18"/>
          <w:shd w:val="clear" w:color="auto" w:fill="FFFFFF"/>
        </w:rPr>
        <w:t>В. Нижнем Новгороде</w:t>
      </w:r>
    </w:p>
    <w:p w:rsidR="004B5B5C" w:rsidRPr="00A2694E" w:rsidRDefault="004B5B5C" w:rsidP="00EB0FA7">
      <w:pPr>
        <w:jc w:val="both"/>
        <w:rPr>
          <w:sz w:val="18"/>
          <w:szCs w:val="18"/>
          <w:shd w:val="clear" w:color="auto" w:fill="FFFFFF"/>
        </w:rPr>
      </w:pPr>
      <w:r w:rsidRPr="00A2694E">
        <w:rPr>
          <w:sz w:val="18"/>
          <w:szCs w:val="18"/>
          <w:shd w:val="clear" w:color="auto" w:fill="FFFFFF"/>
        </w:rPr>
        <w:t>Г. Санкт-Петербурге</w:t>
      </w:r>
    </w:p>
    <w:p w:rsidR="004B5B5C" w:rsidRDefault="004B5B5C" w:rsidP="00EB0FA7">
      <w:pPr>
        <w:jc w:val="both"/>
        <w:rPr>
          <w:sz w:val="20"/>
          <w:szCs w:val="20"/>
          <w:shd w:val="clear" w:color="auto" w:fill="FFFFFF"/>
        </w:rPr>
        <w:sectPr w:rsidR="004B5B5C" w:rsidSect="001E0378">
          <w:type w:val="continuous"/>
          <w:pgSz w:w="11906" w:h="16838"/>
          <w:pgMar w:top="567" w:right="567" w:bottom="360" w:left="720" w:header="57" w:footer="57" w:gutter="0"/>
          <w:cols w:num="2" w:space="708" w:equalWidth="0">
            <w:col w:w="4955" w:space="708"/>
            <w:col w:w="4955"/>
          </w:cols>
          <w:docGrid w:linePitch="360"/>
        </w:sectPr>
      </w:pPr>
    </w:p>
    <w:p w:rsidR="004B5B5C" w:rsidRPr="00A2694E" w:rsidRDefault="004B5B5C" w:rsidP="00EB0FA7">
      <w:pPr>
        <w:jc w:val="both"/>
        <w:rPr>
          <w:sz w:val="20"/>
          <w:szCs w:val="20"/>
          <w:shd w:val="clear" w:color="auto" w:fill="FFFFFF"/>
        </w:rPr>
      </w:pPr>
    </w:p>
    <w:p w:rsidR="004B5B5C" w:rsidRPr="00B57333" w:rsidRDefault="004B5B5C" w:rsidP="00A2694E">
      <w:pPr>
        <w:pStyle w:val="NoSpacing"/>
        <w:spacing w:line="360" w:lineRule="auto"/>
        <w:jc w:val="both"/>
        <w:outlineLvl w:val="1"/>
        <w:rPr>
          <w:b/>
          <w:sz w:val="22"/>
          <w:szCs w:val="22"/>
        </w:rPr>
      </w:pPr>
      <w:r>
        <w:br w:type="page"/>
      </w:r>
      <w:r w:rsidRPr="00B57333">
        <w:rPr>
          <w:b/>
          <w:sz w:val="22"/>
          <w:szCs w:val="22"/>
        </w:rPr>
        <w:t>Задание 2. Заполните пропуски</w:t>
      </w:r>
    </w:p>
    <w:p w:rsidR="004B5B5C" w:rsidRPr="00C324BA" w:rsidRDefault="004B5B5C" w:rsidP="00A2694E">
      <w:pPr>
        <w:pStyle w:val="NoSpacing"/>
        <w:spacing w:line="288" w:lineRule="auto"/>
        <w:ind w:firstLine="360"/>
        <w:jc w:val="both"/>
        <w:rPr>
          <w:sz w:val="22"/>
          <w:szCs w:val="22"/>
        </w:rPr>
      </w:pPr>
      <w:r>
        <w:rPr>
          <w:noProof/>
          <w:lang w:eastAsia="ru-RU"/>
        </w:rPr>
        <w:pict>
          <v:shape id="_x0000_s1027" type="#_x0000_t75" alt="http://img-fotki.yandex.ru/get/6104/40365609.e/0_66b3e_291ba576_XL" style="position:absolute;left:0;text-align:left;margin-left:372pt;margin-top:17.05pt;width:159.15pt;height:189pt;z-index:-251657728" wrapcoords="-102 0 -102 21514 21600 21514 21600 0 -102 0">
            <v:imagedata r:id="rId9" r:href="rId10" blacklevel="13107f" grayscale="t"/>
            <w10:wrap type="tight"/>
          </v:shape>
        </w:pict>
      </w:r>
      <w:r w:rsidRPr="00C324BA">
        <w:rPr>
          <w:sz w:val="22"/>
          <w:szCs w:val="22"/>
        </w:rPr>
        <w:t>Пятая заповедь</w:t>
      </w:r>
      <w:r>
        <w:rPr>
          <w:sz w:val="22"/>
          <w:szCs w:val="22"/>
        </w:rPr>
        <w:t xml:space="preserve"> </w:t>
      </w:r>
      <w:r w:rsidRPr="00C324BA">
        <w:rPr>
          <w:sz w:val="22"/>
          <w:szCs w:val="22"/>
        </w:rPr>
        <w:t>«____________________</w:t>
      </w:r>
      <w:r>
        <w:rPr>
          <w:sz w:val="22"/>
          <w:szCs w:val="22"/>
        </w:rPr>
        <w:t>___________________________________________</w:t>
      </w:r>
      <w:r w:rsidRPr="00C324BA">
        <w:rPr>
          <w:sz w:val="22"/>
          <w:szCs w:val="22"/>
        </w:rPr>
        <w:t>» учит нас быть почтительными к родителям и вообще к старшим; не оскорблять их, но помогать им в трудах и окружать своей заб</w:t>
      </w:r>
      <w:r w:rsidRPr="00C324BA">
        <w:rPr>
          <w:sz w:val="22"/>
          <w:szCs w:val="22"/>
        </w:rPr>
        <w:t>о</w:t>
      </w:r>
      <w:r w:rsidRPr="00C324BA">
        <w:rPr>
          <w:sz w:val="22"/>
          <w:szCs w:val="22"/>
        </w:rPr>
        <w:t>той.</w:t>
      </w:r>
      <w:r>
        <w:rPr>
          <w:sz w:val="22"/>
          <w:szCs w:val="22"/>
        </w:rPr>
        <w:t xml:space="preserve"> </w:t>
      </w:r>
    </w:p>
    <w:p w:rsidR="004B5B5C" w:rsidRPr="00C324BA" w:rsidRDefault="004B5B5C" w:rsidP="00A2694E">
      <w:pPr>
        <w:pStyle w:val="NoSpacing"/>
        <w:spacing w:line="288" w:lineRule="auto"/>
        <w:ind w:firstLine="360"/>
        <w:jc w:val="both"/>
        <w:rPr>
          <w:sz w:val="22"/>
          <w:szCs w:val="22"/>
        </w:rPr>
      </w:pPr>
      <w:r w:rsidRPr="00C324BA">
        <w:rPr>
          <w:sz w:val="22"/>
          <w:szCs w:val="22"/>
        </w:rPr>
        <w:t xml:space="preserve">Примером исполнения этой заповеди </w:t>
      </w:r>
      <w:r>
        <w:rPr>
          <w:sz w:val="22"/>
          <w:szCs w:val="22"/>
        </w:rPr>
        <w:t>служит</w:t>
      </w:r>
      <w:r w:rsidRPr="00C324BA">
        <w:rPr>
          <w:sz w:val="22"/>
          <w:szCs w:val="22"/>
        </w:rPr>
        <w:t xml:space="preserve"> семья последнего Императора Никол</w:t>
      </w:r>
      <w:r>
        <w:rPr>
          <w:sz w:val="22"/>
          <w:szCs w:val="22"/>
        </w:rPr>
        <w:t>а</w:t>
      </w:r>
      <w:r w:rsidRPr="00C324BA">
        <w:rPr>
          <w:sz w:val="22"/>
          <w:szCs w:val="22"/>
        </w:rPr>
        <w:t xml:space="preserve">я </w:t>
      </w:r>
      <w:r w:rsidRPr="00C324BA">
        <w:rPr>
          <w:sz w:val="22"/>
          <w:szCs w:val="22"/>
          <w:lang w:val="en-US"/>
        </w:rPr>
        <w:t>II</w:t>
      </w:r>
      <w:r w:rsidRPr="00C324BA">
        <w:rPr>
          <w:sz w:val="22"/>
          <w:szCs w:val="22"/>
        </w:rPr>
        <w:t xml:space="preserve">. В 2000 году </w:t>
      </w:r>
      <w:r>
        <w:rPr>
          <w:sz w:val="22"/>
          <w:szCs w:val="22"/>
        </w:rPr>
        <w:t>Ц</w:t>
      </w:r>
      <w:r w:rsidRPr="00C324BA">
        <w:rPr>
          <w:sz w:val="22"/>
          <w:szCs w:val="22"/>
        </w:rPr>
        <w:t>арская семья была причислена к лику святых.</w:t>
      </w:r>
    </w:p>
    <w:p w:rsidR="004B5B5C" w:rsidRPr="00C324BA" w:rsidRDefault="004B5B5C" w:rsidP="00A2694E">
      <w:pPr>
        <w:pStyle w:val="NoSpacing"/>
        <w:spacing w:line="288" w:lineRule="auto"/>
        <w:ind w:firstLine="360"/>
        <w:jc w:val="both"/>
        <w:rPr>
          <w:b/>
          <w:sz w:val="22"/>
          <w:szCs w:val="22"/>
        </w:rPr>
      </w:pPr>
      <w:r w:rsidRPr="00C324BA">
        <w:rPr>
          <w:b/>
          <w:sz w:val="22"/>
          <w:szCs w:val="22"/>
        </w:rPr>
        <w:t>Внимательно посмотрите на икону.</w:t>
      </w:r>
    </w:p>
    <w:p w:rsidR="004B5B5C" w:rsidRPr="00C324BA" w:rsidRDefault="004B5B5C" w:rsidP="00A2694E">
      <w:pPr>
        <w:pStyle w:val="NoSpacing"/>
        <w:spacing w:line="288" w:lineRule="auto"/>
        <w:ind w:firstLine="360"/>
        <w:jc w:val="both"/>
        <w:rPr>
          <w:sz w:val="22"/>
          <w:szCs w:val="22"/>
        </w:rPr>
      </w:pPr>
      <w:r w:rsidRPr="00C324BA">
        <w:rPr>
          <w:sz w:val="22"/>
          <w:szCs w:val="22"/>
        </w:rPr>
        <w:t xml:space="preserve">Над головами святых изображены _________________ </w:t>
      </w:r>
      <w:r>
        <w:rPr>
          <w:sz w:val="22"/>
          <w:szCs w:val="22"/>
        </w:rPr>
        <w:t>–</w:t>
      </w:r>
      <w:r w:rsidRPr="00C324BA">
        <w:rPr>
          <w:sz w:val="22"/>
          <w:szCs w:val="22"/>
        </w:rPr>
        <w:t xml:space="preserve"> символы святости. В руках у каждого __________________ </w:t>
      </w:r>
      <w:r>
        <w:rPr>
          <w:sz w:val="22"/>
          <w:szCs w:val="22"/>
        </w:rPr>
        <w:t>–</w:t>
      </w:r>
      <w:r w:rsidRPr="00C324BA">
        <w:rPr>
          <w:sz w:val="22"/>
          <w:szCs w:val="22"/>
        </w:rPr>
        <w:t xml:space="preserve"> символ перенесенных страданий. Два __________________ держат икону Пресвятой Богородицы. Эта икона была  явлена в год отречения царя от престола. Пресвятая Богородица изображается на троне, в руках у Нее находятся символы царской власти. Икона носит название _______________________</w:t>
      </w:r>
      <w:r w:rsidRPr="00C324BA">
        <w:rPr>
          <w:sz w:val="22"/>
          <w:szCs w:val="22"/>
          <w:lang w:val="en-US"/>
        </w:rPr>
        <w:t>____</w:t>
      </w:r>
      <w:r w:rsidRPr="00C324BA">
        <w:rPr>
          <w:sz w:val="22"/>
          <w:szCs w:val="22"/>
        </w:rPr>
        <w:t>_____________.</w:t>
      </w:r>
    </w:p>
    <w:p w:rsidR="004B5B5C" w:rsidRPr="00E63174" w:rsidRDefault="004B5B5C" w:rsidP="00A2694E">
      <w:pPr>
        <w:rPr>
          <w:sz w:val="20"/>
          <w:szCs w:val="20"/>
        </w:rPr>
      </w:pPr>
    </w:p>
    <w:p w:rsidR="004B5B5C" w:rsidRPr="00B57333" w:rsidRDefault="004B5B5C" w:rsidP="00A2694E">
      <w:pPr>
        <w:pStyle w:val="NoSpacing"/>
        <w:jc w:val="both"/>
        <w:outlineLvl w:val="1"/>
        <w:rPr>
          <w:sz w:val="22"/>
          <w:szCs w:val="22"/>
        </w:rPr>
      </w:pPr>
      <w:r w:rsidRPr="00B57333">
        <w:rPr>
          <w:b/>
          <w:sz w:val="22"/>
          <w:szCs w:val="22"/>
        </w:rPr>
        <w:t xml:space="preserve">Задание 3. Великий </w:t>
      </w:r>
      <w:r>
        <w:rPr>
          <w:b/>
          <w:sz w:val="22"/>
          <w:szCs w:val="22"/>
        </w:rPr>
        <w:t>к</w:t>
      </w:r>
      <w:r w:rsidRPr="00B57333">
        <w:rPr>
          <w:b/>
          <w:sz w:val="22"/>
          <w:szCs w:val="22"/>
        </w:rPr>
        <w:t>нязь Константин Константинович Романов был и воином, и ученым, и полит</w:t>
      </w:r>
      <w:r w:rsidRPr="00B57333">
        <w:rPr>
          <w:b/>
          <w:sz w:val="22"/>
          <w:szCs w:val="22"/>
        </w:rPr>
        <w:t>и</w:t>
      </w:r>
      <w:r w:rsidRPr="00B57333">
        <w:rPr>
          <w:b/>
          <w:sz w:val="22"/>
          <w:szCs w:val="22"/>
        </w:rPr>
        <w:t>ком, и поэтом. Однажды, подарив близкому человеку книгу, он н</w:t>
      </w:r>
      <w:r w:rsidRPr="00B57333">
        <w:rPr>
          <w:b/>
          <w:sz w:val="22"/>
          <w:szCs w:val="22"/>
        </w:rPr>
        <w:t>а</w:t>
      </w:r>
      <w:r w:rsidRPr="00B57333">
        <w:rPr>
          <w:b/>
          <w:sz w:val="22"/>
          <w:szCs w:val="22"/>
        </w:rPr>
        <w:t>писал на ней следующие слова:</w:t>
      </w:r>
    </w:p>
    <w:p w:rsidR="004B5B5C" w:rsidRPr="00C324BA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  <w:sectPr w:rsidR="004B5B5C" w:rsidRPr="00C324BA" w:rsidSect="001E0378">
          <w:type w:val="continuous"/>
          <w:pgSz w:w="11906" w:h="16838"/>
          <w:pgMar w:top="567" w:right="567" w:bottom="360" w:left="720" w:header="57" w:footer="57" w:gutter="0"/>
          <w:cols w:space="708"/>
          <w:docGrid w:linePitch="360"/>
        </w:sectPr>
      </w:pP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 xml:space="preserve">Пусть эта книга священная 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Спутница вам неизменная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Будет везде и всегда.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Пусть эта книга спасения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Вам подает утешение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В годы борьбы и труда.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>
        <w:rPr>
          <w:noProof/>
        </w:rPr>
        <w:pict>
          <v:shape id="_x0000_s1028" type="#_x0000_t75" alt="http://img1.liveinternet.ru/images/attach/c/1/61/7/61007787_1277972401_RAF355.jpg" style="position:absolute;margin-left:222pt;margin-top:-21.25pt;width:78.85pt;height:108.95pt;z-index:-251658752" wrapcoords="-146 0 -146 21494 21600 21494 21600 0 -146 0">
            <v:imagedata r:id="rId11" r:href="rId12" blacklevel="13107f"/>
            <w10:wrap type="tight"/>
          </v:shape>
        </w:pict>
      </w:r>
      <w:r w:rsidRPr="00287503">
        <w:rPr>
          <w:sz w:val="20"/>
          <w:szCs w:val="20"/>
        </w:rPr>
        <w:t>Эти глаголы чудесные,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Как отголоски небесные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В грустной юдоли земной,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Пусть в ваше сердце вливаются, –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И небеса сочетаются</w:t>
      </w:r>
    </w:p>
    <w:p w:rsidR="004B5B5C" w:rsidRPr="00287503" w:rsidRDefault="004B5B5C" w:rsidP="00A2694E">
      <w:pPr>
        <w:tabs>
          <w:tab w:val="left" w:pos="0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287503">
        <w:rPr>
          <w:sz w:val="20"/>
          <w:szCs w:val="20"/>
        </w:rPr>
        <w:t>С чистою вашей душой.</w:t>
      </w:r>
    </w:p>
    <w:p w:rsidR="004B5B5C" w:rsidRPr="00C324BA" w:rsidRDefault="004B5B5C" w:rsidP="00A2694E">
      <w:pPr>
        <w:pStyle w:val="NoSpacing"/>
        <w:jc w:val="both"/>
        <w:rPr>
          <w:sz w:val="22"/>
          <w:szCs w:val="22"/>
        </w:rPr>
        <w:sectPr w:rsidR="004B5B5C" w:rsidRPr="00C324BA" w:rsidSect="001E0378">
          <w:type w:val="continuous"/>
          <w:pgSz w:w="11906" w:h="16838"/>
          <w:pgMar w:top="567" w:right="567" w:bottom="360" w:left="1077" w:header="57" w:footer="57" w:gutter="0"/>
          <w:cols w:num="2" w:space="708" w:equalWidth="0">
            <w:col w:w="3843" w:space="240"/>
            <w:col w:w="7588"/>
          </w:cols>
          <w:docGrid w:linePitch="360"/>
        </w:sectPr>
      </w:pPr>
    </w:p>
    <w:p w:rsidR="004B5B5C" w:rsidRPr="00C324BA" w:rsidRDefault="004B5B5C" w:rsidP="00A2694E">
      <w:pPr>
        <w:pStyle w:val="NoSpacing"/>
        <w:spacing w:before="60" w:line="288" w:lineRule="auto"/>
        <w:jc w:val="both"/>
        <w:rPr>
          <w:b/>
          <w:sz w:val="22"/>
          <w:szCs w:val="22"/>
        </w:rPr>
      </w:pPr>
      <w:r w:rsidRPr="00C324BA">
        <w:rPr>
          <w:b/>
          <w:sz w:val="22"/>
          <w:szCs w:val="22"/>
        </w:rPr>
        <w:t xml:space="preserve">Подумайте и напишите:  </w:t>
      </w:r>
    </w:p>
    <w:p w:rsidR="004B5B5C" w:rsidRPr="004A58F5" w:rsidRDefault="004B5B5C" w:rsidP="00A2694E">
      <w:pPr>
        <w:pStyle w:val="NoSpacing"/>
        <w:spacing w:line="288" w:lineRule="auto"/>
        <w:jc w:val="both"/>
        <w:rPr>
          <w:sz w:val="22"/>
          <w:szCs w:val="22"/>
          <w:u w:val="single"/>
        </w:rPr>
      </w:pPr>
      <w:r w:rsidRPr="00C324BA">
        <w:rPr>
          <w:b/>
          <w:sz w:val="22"/>
          <w:szCs w:val="22"/>
        </w:rPr>
        <w:t>3.1</w:t>
      </w:r>
      <w:r>
        <w:rPr>
          <w:b/>
          <w:sz w:val="22"/>
          <w:szCs w:val="22"/>
        </w:rPr>
        <w:t>.</w:t>
      </w:r>
      <w:r w:rsidRPr="00C324BA">
        <w:rPr>
          <w:b/>
          <w:sz w:val="22"/>
          <w:szCs w:val="22"/>
        </w:rPr>
        <w:t xml:space="preserve"> Как называется эта книга?</w:t>
      </w:r>
      <w:r w:rsidRPr="00C324BA">
        <w:rPr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C324BA">
        <w:rPr>
          <w:sz w:val="22"/>
          <w:szCs w:val="22"/>
        </w:rPr>
        <w:t xml:space="preserve"> </w:t>
      </w:r>
      <w:r w:rsidRPr="00C324BA">
        <w:rPr>
          <w:b/>
          <w:sz w:val="22"/>
          <w:szCs w:val="22"/>
        </w:rPr>
        <w:t>3.2 Кто ее написал</w:t>
      </w:r>
      <w:r w:rsidRPr="00C324BA">
        <w:rPr>
          <w:sz w:val="22"/>
          <w:szCs w:val="22"/>
        </w:rPr>
        <w:t xml:space="preserve">?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B5B5C" w:rsidRPr="004A58F5" w:rsidRDefault="004B5B5C" w:rsidP="00A2694E">
      <w:pPr>
        <w:pStyle w:val="NoSpacing"/>
        <w:spacing w:line="288" w:lineRule="auto"/>
        <w:jc w:val="both"/>
        <w:rPr>
          <w:sz w:val="22"/>
          <w:szCs w:val="22"/>
          <w:u w:val="single"/>
        </w:rPr>
      </w:pPr>
      <w:r w:rsidRPr="00DD3758">
        <w:rPr>
          <w:b/>
          <w:sz w:val="22"/>
          <w:szCs w:val="22"/>
        </w:rPr>
        <w:t>3.3</w:t>
      </w:r>
      <w:r>
        <w:rPr>
          <w:b/>
          <w:sz w:val="22"/>
          <w:szCs w:val="22"/>
        </w:rPr>
        <w:t>.</w:t>
      </w:r>
      <w:r w:rsidRPr="00DD3758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Перечислите их имена:</w:t>
      </w:r>
      <w:r w:rsidRPr="00DD3758">
        <w:rPr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B5B5C" w:rsidRPr="004A58F5" w:rsidRDefault="004B5B5C" w:rsidP="00A2694E">
      <w:pPr>
        <w:pStyle w:val="NoSpacing"/>
        <w:spacing w:line="288" w:lineRule="auto"/>
        <w:jc w:val="both"/>
        <w:rPr>
          <w:sz w:val="22"/>
          <w:szCs w:val="22"/>
          <w:u w:val="single"/>
        </w:rPr>
      </w:pPr>
      <w:r w:rsidRPr="00DD3758">
        <w:rPr>
          <w:b/>
          <w:sz w:val="22"/>
          <w:szCs w:val="22"/>
        </w:rPr>
        <w:t>3.4</w:t>
      </w:r>
      <w:r>
        <w:rPr>
          <w:b/>
          <w:sz w:val="22"/>
          <w:szCs w:val="22"/>
        </w:rPr>
        <w:t xml:space="preserve">. Название этой книги с греческого языка переводится как «благая весть». Объясните, почему. 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B5B5C" w:rsidRPr="00287503" w:rsidRDefault="004B5B5C" w:rsidP="00A2694E">
      <w:pPr>
        <w:spacing w:line="288" w:lineRule="auto"/>
        <w:jc w:val="both"/>
        <w:rPr>
          <w:sz w:val="22"/>
          <w:szCs w:val="22"/>
          <w:highlight w:val="green"/>
        </w:rPr>
        <w:sectPr w:rsidR="004B5B5C" w:rsidRPr="00287503" w:rsidSect="001E0378">
          <w:type w:val="continuous"/>
          <w:pgSz w:w="11906" w:h="16838"/>
          <w:pgMar w:top="567" w:right="567" w:bottom="360" w:left="1077" w:header="57" w:footer="57" w:gutter="0"/>
          <w:cols w:space="708"/>
          <w:docGrid w:linePitch="360"/>
        </w:sectPr>
      </w:pPr>
      <w:r w:rsidRPr="00287503">
        <w:rPr>
          <w:b/>
          <w:spacing w:val="-4"/>
          <w:sz w:val="22"/>
          <w:szCs w:val="22"/>
        </w:rPr>
        <w:t>3.5. Одно из самых известных стихотворений К.К.</w:t>
      </w:r>
      <w:r>
        <w:rPr>
          <w:b/>
          <w:spacing w:val="-4"/>
          <w:sz w:val="22"/>
          <w:szCs w:val="22"/>
        </w:rPr>
        <w:t> </w:t>
      </w:r>
      <w:r w:rsidRPr="00287503">
        <w:rPr>
          <w:b/>
          <w:spacing w:val="-4"/>
          <w:sz w:val="22"/>
          <w:szCs w:val="22"/>
        </w:rPr>
        <w:t>Романова начинается четверостишием:</w:t>
      </w:r>
    </w:p>
    <w:p w:rsidR="004B5B5C" w:rsidRPr="00287503" w:rsidRDefault="004B5B5C" w:rsidP="00A2694E">
      <w:pPr>
        <w:rPr>
          <w:sz w:val="22"/>
          <w:szCs w:val="22"/>
        </w:rPr>
      </w:pPr>
      <w:r w:rsidRPr="00287503">
        <w:rPr>
          <w:sz w:val="22"/>
          <w:szCs w:val="22"/>
        </w:rPr>
        <w:t>Научи меня, Боже, любить</w:t>
      </w:r>
    </w:p>
    <w:p w:rsidR="004B5B5C" w:rsidRPr="00287503" w:rsidRDefault="004B5B5C" w:rsidP="00A2694E">
      <w:pPr>
        <w:spacing w:line="360" w:lineRule="auto"/>
        <w:rPr>
          <w:sz w:val="22"/>
          <w:szCs w:val="22"/>
        </w:rPr>
      </w:pPr>
      <w:r w:rsidRPr="00287503">
        <w:rPr>
          <w:sz w:val="22"/>
          <w:szCs w:val="22"/>
        </w:rPr>
        <w:t>Всем умом Тебя, всем помышленьем,</w:t>
      </w:r>
    </w:p>
    <w:p w:rsidR="004B5B5C" w:rsidRPr="00287503" w:rsidRDefault="004B5B5C" w:rsidP="00A2694E">
      <w:pPr>
        <w:rPr>
          <w:sz w:val="22"/>
          <w:szCs w:val="22"/>
        </w:rPr>
      </w:pPr>
      <w:r w:rsidRPr="00287503">
        <w:rPr>
          <w:sz w:val="22"/>
          <w:szCs w:val="22"/>
        </w:rPr>
        <w:t>Чтоб и душу Тебе посвятить</w:t>
      </w:r>
    </w:p>
    <w:p w:rsidR="004B5B5C" w:rsidRPr="00287503" w:rsidRDefault="004B5B5C" w:rsidP="00A2694E">
      <w:r w:rsidRPr="00287503">
        <w:rPr>
          <w:sz w:val="22"/>
          <w:szCs w:val="22"/>
        </w:rPr>
        <w:t>И всю жизнь с каждым сердца биеньем</w:t>
      </w:r>
      <w:r w:rsidRPr="00287503">
        <w:t>.</w:t>
      </w:r>
    </w:p>
    <w:p w:rsidR="004B5B5C" w:rsidRPr="00287503" w:rsidRDefault="004B5B5C" w:rsidP="00A2694E">
      <w:pPr>
        <w:sectPr w:rsidR="004B5B5C" w:rsidRPr="00287503" w:rsidSect="001E0378">
          <w:type w:val="continuous"/>
          <w:pgSz w:w="11906" w:h="16838"/>
          <w:pgMar w:top="567" w:right="567" w:bottom="360" w:left="1077" w:header="57" w:footer="57" w:gutter="0"/>
          <w:cols w:num="2" w:space="708" w:equalWidth="0">
            <w:col w:w="4777" w:space="708"/>
            <w:col w:w="4777"/>
          </w:cols>
          <w:docGrid w:linePitch="360"/>
        </w:sectPr>
      </w:pPr>
    </w:p>
    <w:p w:rsidR="004B5B5C" w:rsidRPr="00287503" w:rsidRDefault="004B5B5C" w:rsidP="00A2694E">
      <w:pPr>
        <w:spacing w:line="360" w:lineRule="auto"/>
        <w:rPr>
          <w:b/>
          <w:i/>
          <w:sz w:val="22"/>
          <w:szCs w:val="22"/>
          <w:u w:val="single"/>
        </w:rPr>
      </w:pPr>
      <w:r w:rsidRPr="00287503">
        <w:rPr>
          <w:b/>
          <w:spacing w:val="-4"/>
          <w:sz w:val="22"/>
          <w:szCs w:val="22"/>
        </w:rPr>
        <w:t xml:space="preserve">Как называется это стихотворение? </w:t>
      </w:r>
      <w:r w:rsidRPr="00287503">
        <w:rPr>
          <w:b/>
          <w:spacing w:val="-4"/>
          <w:sz w:val="22"/>
          <w:szCs w:val="22"/>
          <w:u w:val="single"/>
        </w:rPr>
        <w:tab/>
      </w:r>
      <w:r w:rsidRPr="00C8730D">
        <w:rPr>
          <w:spacing w:val="-4"/>
          <w:sz w:val="22"/>
          <w:szCs w:val="22"/>
          <w:u w:val="single"/>
        </w:rPr>
        <w:tab/>
      </w:r>
      <w:r w:rsidRPr="00C8730D">
        <w:rPr>
          <w:spacing w:val="-4"/>
          <w:sz w:val="22"/>
          <w:szCs w:val="22"/>
          <w:u w:val="single"/>
        </w:rPr>
        <w:tab/>
      </w:r>
      <w:r w:rsidRPr="00C8730D">
        <w:rPr>
          <w:spacing w:val="-4"/>
          <w:sz w:val="22"/>
          <w:szCs w:val="22"/>
          <w:u w:val="single"/>
        </w:rPr>
        <w:tab/>
      </w:r>
      <w:r w:rsidRPr="00C8730D">
        <w:rPr>
          <w:spacing w:val="-4"/>
          <w:sz w:val="22"/>
          <w:szCs w:val="22"/>
          <w:u w:val="single"/>
        </w:rPr>
        <w:tab/>
      </w:r>
      <w:r w:rsidRPr="00C8730D">
        <w:rPr>
          <w:spacing w:val="-4"/>
          <w:sz w:val="22"/>
          <w:szCs w:val="22"/>
          <w:u w:val="single"/>
        </w:rPr>
        <w:tab/>
      </w:r>
      <w:r>
        <w:rPr>
          <w:spacing w:val="-4"/>
          <w:sz w:val="22"/>
          <w:szCs w:val="22"/>
          <w:u w:val="single"/>
        </w:rPr>
        <w:tab/>
      </w:r>
      <w:r>
        <w:rPr>
          <w:spacing w:val="-4"/>
          <w:sz w:val="22"/>
          <w:szCs w:val="22"/>
          <w:u w:val="single"/>
        </w:rPr>
        <w:tab/>
      </w:r>
      <w:r>
        <w:rPr>
          <w:spacing w:val="-4"/>
          <w:sz w:val="22"/>
          <w:szCs w:val="22"/>
          <w:u w:val="single"/>
        </w:rPr>
        <w:tab/>
      </w:r>
      <w:r>
        <w:rPr>
          <w:spacing w:val="-4"/>
          <w:sz w:val="22"/>
          <w:szCs w:val="22"/>
          <w:u w:val="single"/>
        </w:rPr>
        <w:tab/>
      </w:r>
    </w:p>
    <w:p w:rsidR="004B5B5C" w:rsidRPr="00287503" w:rsidRDefault="004B5B5C" w:rsidP="00A2694E">
      <w:pPr>
        <w:spacing w:line="360" w:lineRule="auto"/>
        <w:rPr>
          <w:i/>
          <w:sz w:val="20"/>
          <w:szCs w:val="20"/>
        </w:rPr>
      </w:pPr>
      <w:r w:rsidRPr="00287503">
        <w:rPr>
          <w:b/>
          <w:i/>
          <w:sz w:val="20"/>
          <w:szCs w:val="20"/>
        </w:rPr>
        <w:t>Подсказка</w:t>
      </w:r>
      <w:r w:rsidRPr="00287503">
        <w:rPr>
          <w:i/>
          <w:sz w:val="20"/>
          <w:szCs w:val="20"/>
        </w:rPr>
        <w:t xml:space="preserve">: Прошение, просьба, обращение верующего к Богу. </w:t>
      </w:r>
    </w:p>
    <w:p w:rsidR="004B5B5C" w:rsidRPr="00287503" w:rsidRDefault="004B5B5C" w:rsidP="00A2694E">
      <w:pPr>
        <w:spacing w:line="360" w:lineRule="auto"/>
        <w:rPr>
          <w:i/>
          <w:sz w:val="20"/>
          <w:szCs w:val="20"/>
        </w:rPr>
      </w:pPr>
    </w:p>
    <w:p w:rsidR="004B5B5C" w:rsidRPr="00287503" w:rsidRDefault="004B5B5C" w:rsidP="00A2694E">
      <w:pPr>
        <w:spacing w:line="360" w:lineRule="auto"/>
        <w:rPr>
          <w:b/>
          <w:sz w:val="22"/>
          <w:szCs w:val="22"/>
        </w:rPr>
      </w:pPr>
      <w:r w:rsidRPr="00287503">
        <w:rPr>
          <w:b/>
          <w:sz w:val="22"/>
          <w:szCs w:val="22"/>
        </w:rPr>
        <w:t>3.6 Вставьте пропущенное слово в отмеченные фрагменты стихотворения:</w:t>
      </w:r>
    </w:p>
    <w:p w:rsidR="004B5B5C" w:rsidRPr="00287503" w:rsidRDefault="004B5B5C" w:rsidP="00A2694E">
      <w:pPr>
        <w:pStyle w:val="NormalWeb"/>
        <w:spacing w:before="0" w:beforeAutospacing="0" w:after="0" w:afterAutospacing="0"/>
        <w:rPr>
          <w:sz w:val="22"/>
          <w:szCs w:val="22"/>
        </w:rPr>
        <w:sectPr w:rsidR="004B5B5C" w:rsidRPr="00287503" w:rsidSect="001E0378">
          <w:type w:val="continuous"/>
          <w:pgSz w:w="11906" w:h="16838"/>
          <w:pgMar w:top="567" w:right="567" w:bottom="360" w:left="1077" w:header="57" w:footer="57" w:gutter="0"/>
          <w:cols w:space="708"/>
          <w:docGrid w:linePitch="360"/>
        </w:sectPr>
      </w:pPr>
    </w:p>
    <w:p w:rsidR="004B5B5C" w:rsidRPr="00287503" w:rsidRDefault="004B5B5C" w:rsidP="00A2694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87503">
        <w:rPr>
          <w:sz w:val="22"/>
          <w:szCs w:val="22"/>
        </w:rPr>
        <w:t>Несется ________________... Как грустно и уныло</w:t>
      </w:r>
      <w:r w:rsidRPr="00287503">
        <w:rPr>
          <w:sz w:val="22"/>
          <w:szCs w:val="22"/>
        </w:rPr>
        <w:br/>
        <w:t>На стороне чужой звучат колокола.</w:t>
      </w:r>
      <w:r w:rsidRPr="00287503">
        <w:rPr>
          <w:sz w:val="22"/>
          <w:szCs w:val="22"/>
        </w:rPr>
        <w:br/>
        <w:t>Опять припомнился мне край отчизны милой,</w:t>
      </w:r>
      <w:r w:rsidRPr="00287503">
        <w:rPr>
          <w:sz w:val="22"/>
          <w:szCs w:val="22"/>
        </w:rPr>
        <w:br/>
        <w:t>И прежняя тоска на сердце налегла.</w:t>
      </w:r>
    </w:p>
    <w:p w:rsidR="004B5B5C" w:rsidRPr="00287503" w:rsidRDefault="004B5B5C" w:rsidP="00A2694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87503">
        <w:rPr>
          <w:sz w:val="22"/>
          <w:szCs w:val="22"/>
        </w:rPr>
        <w:t>Я вижу север мой с его равниной снежной,</w:t>
      </w:r>
      <w:r w:rsidRPr="00287503">
        <w:rPr>
          <w:sz w:val="22"/>
          <w:szCs w:val="22"/>
        </w:rPr>
        <w:br/>
        <w:t>И словно слышится мне нашего села</w:t>
      </w:r>
      <w:r w:rsidRPr="00287503">
        <w:rPr>
          <w:sz w:val="22"/>
          <w:szCs w:val="22"/>
        </w:rPr>
        <w:br/>
        <w:t>Знакомый ________________: и ласково, и нежно</w:t>
      </w:r>
      <w:r w:rsidRPr="00287503">
        <w:rPr>
          <w:sz w:val="22"/>
          <w:szCs w:val="22"/>
        </w:rPr>
        <w:br/>
        <w:t>С далекой родины гудят колокола.</w:t>
      </w:r>
    </w:p>
    <w:p w:rsidR="004B5B5C" w:rsidRPr="00287503" w:rsidRDefault="004B5B5C" w:rsidP="00A2694E">
      <w:pPr>
        <w:rPr>
          <w:sz w:val="22"/>
          <w:szCs w:val="22"/>
          <w:highlight w:val="green"/>
        </w:rPr>
        <w:sectPr w:rsidR="004B5B5C" w:rsidRPr="00287503" w:rsidSect="001E0378">
          <w:type w:val="continuous"/>
          <w:pgSz w:w="11906" w:h="16838"/>
          <w:pgMar w:top="567" w:right="567" w:bottom="360" w:left="1077" w:header="57" w:footer="57" w:gutter="0"/>
          <w:cols w:num="2" w:space="708" w:equalWidth="0">
            <w:col w:w="4777" w:space="708"/>
            <w:col w:w="4777"/>
          </w:cols>
          <w:docGrid w:linePitch="360"/>
        </w:sectPr>
      </w:pPr>
    </w:p>
    <w:p w:rsidR="004B5B5C" w:rsidRPr="00287503" w:rsidRDefault="004B5B5C" w:rsidP="00A2694E">
      <w:pPr>
        <w:spacing w:before="120"/>
        <w:rPr>
          <w:i/>
          <w:sz w:val="20"/>
          <w:szCs w:val="20"/>
        </w:rPr>
      </w:pPr>
      <w:r w:rsidRPr="00287503">
        <w:rPr>
          <w:b/>
          <w:i/>
          <w:sz w:val="20"/>
          <w:szCs w:val="20"/>
        </w:rPr>
        <w:t>Подсказка</w:t>
      </w:r>
      <w:r w:rsidRPr="00287503">
        <w:rPr>
          <w:i/>
          <w:sz w:val="20"/>
          <w:szCs w:val="20"/>
        </w:rPr>
        <w:t xml:space="preserve">: Удары в один колокол перед началом богослужения. </w:t>
      </w:r>
    </w:p>
    <w:p w:rsidR="004B5B5C" w:rsidRPr="00287503" w:rsidRDefault="004B5B5C" w:rsidP="00A2694E">
      <w:pPr>
        <w:rPr>
          <w:sz w:val="18"/>
          <w:szCs w:val="18"/>
          <w:highlight w:val="green"/>
        </w:rPr>
        <w:sectPr w:rsidR="004B5B5C" w:rsidRPr="00287503" w:rsidSect="001E0378">
          <w:type w:val="continuous"/>
          <w:pgSz w:w="11906" w:h="16838"/>
          <w:pgMar w:top="567" w:right="567" w:bottom="360" w:left="1077" w:header="57" w:footer="57" w:gutter="0"/>
          <w:cols w:space="708"/>
          <w:docGrid w:linePitch="360"/>
        </w:sectPr>
      </w:pPr>
    </w:p>
    <w:p w:rsidR="004B5B5C" w:rsidRPr="00287503" w:rsidRDefault="004B5B5C" w:rsidP="00A2694E">
      <w:pPr>
        <w:rPr>
          <w:sz w:val="18"/>
          <w:szCs w:val="18"/>
          <w:highlight w:val="green"/>
        </w:rPr>
      </w:pPr>
    </w:p>
    <w:p w:rsidR="004B5B5C" w:rsidRPr="00287503" w:rsidRDefault="004B5B5C" w:rsidP="00A2694E">
      <w:pPr>
        <w:pStyle w:val="NoSpacing"/>
        <w:spacing w:line="360" w:lineRule="auto"/>
        <w:jc w:val="both"/>
        <w:outlineLvl w:val="1"/>
        <w:rPr>
          <w:b/>
          <w:sz w:val="22"/>
          <w:szCs w:val="22"/>
        </w:rPr>
        <w:sectPr w:rsidR="004B5B5C" w:rsidRPr="00287503" w:rsidSect="001E0378">
          <w:type w:val="continuous"/>
          <w:pgSz w:w="11906" w:h="16838"/>
          <w:pgMar w:top="567" w:right="567" w:bottom="360" w:left="1077" w:header="57" w:footer="57" w:gutter="0"/>
          <w:cols w:num="2" w:space="708" w:equalWidth="0">
            <w:col w:w="4777" w:space="708"/>
            <w:col w:w="4777"/>
          </w:cols>
          <w:docGrid w:linePitch="360"/>
        </w:sectPr>
      </w:pPr>
    </w:p>
    <w:p w:rsidR="004B5B5C" w:rsidRPr="00287503" w:rsidRDefault="004B5B5C" w:rsidP="00A2694E">
      <w:pPr>
        <w:pStyle w:val="NoSpacing"/>
        <w:spacing w:line="360" w:lineRule="auto"/>
        <w:jc w:val="both"/>
        <w:outlineLvl w:val="1"/>
        <w:rPr>
          <w:b/>
          <w:sz w:val="22"/>
          <w:szCs w:val="22"/>
        </w:rPr>
      </w:pPr>
      <w:r w:rsidRPr="00287503">
        <w:rPr>
          <w:b/>
          <w:sz w:val="22"/>
          <w:szCs w:val="22"/>
        </w:rPr>
        <w:t>Задание 4. Найдите обобщающее понятие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3720"/>
      </w:tblGrid>
      <w:tr w:rsidR="004B5B5C" w:rsidRPr="00176853" w:rsidTr="00176853">
        <w:trPr>
          <w:trHeight w:val="397"/>
        </w:trPr>
        <w:tc>
          <w:tcPr>
            <w:tcW w:w="6588" w:type="dxa"/>
          </w:tcPr>
          <w:p w:rsidR="004B5B5C" w:rsidRPr="00176853" w:rsidRDefault="004B5B5C" w:rsidP="00176853">
            <w:pPr>
              <w:pStyle w:val="NoSpacing"/>
              <w:jc w:val="both"/>
              <w:rPr>
                <w:sz w:val="22"/>
                <w:szCs w:val="22"/>
              </w:rPr>
            </w:pPr>
            <w:r w:rsidRPr="00176853">
              <w:rPr>
                <w:sz w:val="22"/>
                <w:szCs w:val="22"/>
              </w:rPr>
              <w:t xml:space="preserve">4.1 Рождественский, Великий, Петровский, Успенский </w:t>
            </w:r>
          </w:p>
        </w:tc>
        <w:tc>
          <w:tcPr>
            <w:tcW w:w="3720" w:type="dxa"/>
          </w:tcPr>
          <w:p w:rsidR="004B5B5C" w:rsidRPr="00176853" w:rsidRDefault="004B5B5C" w:rsidP="00176853">
            <w:pPr>
              <w:pStyle w:val="NoSpacing"/>
              <w:jc w:val="both"/>
              <w:rPr>
                <w:sz w:val="22"/>
                <w:szCs w:val="22"/>
              </w:rPr>
            </w:pPr>
          </w:p>
        </w:tc>
      </w:tr>
      <w:tr w:rsidR="004B5B5C" w:rsidRPr="00176853" w:rsidTr="00176853">
        <w:trPr>
          <w:trHeight w:val="397"/>
        </w:trPr>
        <w:tc>
          <w:tcPr>
            <w:tcW w:w="6588" w:type="dxa"/>
          </w:tcPr>
          <w:p w:rsidR="004B5B5C" w:rsidRPr="00176853" w:rsidRDefault="004B5B5C" w:rsidP="00176853">
            <w:pPr>
              <w:pStyle w:val="NoSpacing"/>
              <w:jc w:val="both"/>
              <w:rPr>
                <w:sz w:val="22"/>
                <w:szCs w:val="22"/>
              </w:rPr>
            </w:pPr>
            <w:r w:rsidRPr="00176853">
              <w:rPr>
                <w:sz w:val="22"/>
                <w:szCs w:val="22"/>
              </w:rPr>
              <w:t>4.2 просительная, благодарственная, славословная, покаянная</w:t>
            </w:r>
          </w:p>
        </w:tc>
        <w:tc>
          <w:tcPr>
            <w:tcW w:w="3720" w:type="dxa"/>
          </w:tcPr>
          <w:p w:rsidR="004B5B5C" w:rsidRPr="00176853" w:rsidRDefault="004B5B5C" w:rsidP="00176853">
            <w:pPr>
              <w:pStyle w:val="NoSpacing"/>
              <w:jc w:val="both"/>
              <w:rPr>
                <w:sz w:val="22"/>
                <w:szCs w:val="22"/>
              </w:rPr>
            </w:pPr>
          </w:p>
        </w:tc>
      </w:tr>
    </w:tbl>
    <w:p w:rsidR="004B5B5C" w:rsidRPr="00287503" w:rsidRDefault="004B5B5C" w:rsidP="00A2694E">
      <w:pPr>
        <w:rPr>
          <w:sz w:val="22"/>
          <w:szCs w:val="22"/>
          <w:highlight w:val="green"/>
        </w:rPr>
      </w:pPr>
    </w:p>
    <w:p w:rsidR="004B5B5C" w:rsidRPr="00287503" w:rsidRDefault="004B5B5C" w:rsidP="00A2694E">
      <w:pPr>
        <w:pStyle w:val="NoSpacing"/>
        <w:spacing w:line="360" w:lineRule="auto"/>
        <w:jc w:val="both"/>
        <w:outlineLvl w:val="1"/>
        <w:rPr>
          <w:b/>
          <w:sz w:val="22"/>
          <w:szCs w:val="22"/>
        </w:rPr>
      </w:pPr>
      <w:r w:rsidRPr="00287503">
        <w:rPr>
          <w:b/>
          <w:sz w:val="22"/>
          <w:szCs w:val="22"/>
        </w:rPr>
        <w:t>Задание 5. Выделите понятие, отличающееся от других. Свой выбор объясните.</w:t>
      </w:r>
    </w:p>
    <w:p w:rsidR="004B5B5C" w:rsidRDefault="004B5B5C" w:rsidP="00A2694E">
      <w:pPr>
        <w:pStyle w:val="NoSpacing"/>
        <w:jc w:val="both"/>
        <w:rPr>
          <w:sz w:val="22"/>
          <w:szCs w:val="22"/>
        </w:rPr>
      </w:pPr>
      <w:r w:rsidRPr="00287503">
        <w:rPr>
          <w:sz w:val="22"/>
          <w:szCs w:val="22"/>
        </w:rPr>
        <w:t>5.1   Вознесение Господне     Вход Господень в Иерусалим     Троица     Рождество Христово</w:t>
      </w:r>
    </w:p>
    <w:p w:rsidR="004B5B5C" w:rsidRPr="00287503" w:rsidRDefault="004B5B5C" w:rsidP="00A2694E">
      <w:pPr>
        <w:pStyle w:val="NoSpacing"/>
        <w:jc w:val="both"/>
        <w:rPr>
          <w:sz w:val="22"/>
          <w:szCs w:val="22"/>
        </w:rPr>
      </w:pPr>
    </w:p>
    <w:p w:rsidR="004B5B5C" w:rsidRPr="00287503" w:rsidRDefault="004B5B5C" w:rsidP="00A2694E">
      <w:pPr>
        <w:pStyle w:val="NoSpacing"/>
        <w:jc w:val="both"/>
        <w:rPr>
          <w:sz w:val="22"/>
          <w:szCs w:val="22"/>
          <w:u w:val="single"/>
        </w:rPr>
      </w:pP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  <w:t xml:space="preserve"> </w:t>
      </w:r>
    </w:p>
    <w:p w:rsidR="004B5B5C" w:rsidRPr="00287503" w:rsidRDefault="004B5B5C" w:rsidP="00A2694E">
      <w:pPr>
        <w:pStyle w:val="NoSpacing"/>
        <w:jc w:val="both"/>
        <w:rPr>
          <w:sz w:val="22"/>
          <w:szCs w:val="22"/>
        </w:rPr>
      </w:pPr>
    </w:p>
    <w:p w:rsidR="004B5B5C" w:rsidRDefault="004B5B5C" w:rsidP="00A2694E">
      <w:pPr>
        <w:pStyle w:val="NoSpacing"/>
        <w:jc w:val="both"/>
        <w:rPr>
          <w:sz w:val="22"/>
          <w:szCs w:val="22"/>
        </w:rPr>
      </w:pPr>
      <w:r w:rsidRPr="00287503">
        <w:rPr>
          <w:sz w:val="22"/>
          <w:szCs w:val="22"/>
        </w:rPr>
        <w:t xml:space="preserve">5.2     крест    </w:t>
      </w:r>
      <w:r w:rsidRPr="00287503">
        <w:rPr>
          <w:sz w:val="22"/>
          <w:szCs w:val="22"/>
        </w:rPr>
        <w:tab/>
        <w:t xml:space="preserve"> корабль   </w:t>
      </w:r>
      <w:r w:rsidRPr="00287503">
        <w:rPr>
          <w:sz w:val="22"/>
          <w:szCs w:val="22"/>
        </w:rPr>
        <w:tab/>
        <w:t>восьмиугольник</w:t>
      </w:r>
      <w:r w:rsidRPr="00287503">
        <w:rPr>
          <w:sz w:val="22"/>
          <w:szCs w:val="22"/>
        </w:rPr>
        <w:tab/>
        <w:t xml:space="preserve"> базилика    </w:t>
      </w:r>
      <w:r w:rsidRPr="00287503">
        <w:rPr>
          <w:sz w:val="22"/>
          <w:szCs w:val="22"/>
        </w:rPr>
        <w:tab/>
        <w:t xml:space="preserve"> круг    </w:t>
      </w:r>
      <w:r w:rsidRPr="00287503">
        <w:rPr>
          <w:sz w:val="22"/>
          <w:szCs w:val="22"/>
        </w:rPr>
        <w:tab/>
      </w:r>
      <w:r w:rsidRPr="00287503">
        <w:rPr>
          <w:sz w:val="22"/>
          <w:szCs w:val="22"/>
        </w:rPr>
        <w:tab/>
        <w:t xml:space="preserve"> маковка</w:t>
      </w:r>
    </w:p>
    <w:p w:rsidR="004B5B5C" w:rsidRPr="00287503" w:rsidRDefault="004B5B5C" w:rsidP="00A2694E">
      <w:pPr>
        <w:pStyle w:val="NoSpacing"/>
        <w:jc w:val="both"/>
        <w:rPr>
          <w:b/>
          <w:sz w:val="22"/>
          <w:szCs w:val="22"/>
        </w:rPr>
      </w:pPr>
    </w:p>
    <w:p w:rsidR="004B5B5C" w:rsidRPr="00287503" w:rsidRDefault="004B5B5C" w:rsidP="00287503">
      <w:pPr>
        <w:spacing w:line="360" w:lineRule="auto"/>
        <w:rPr>
          <w:sz w:val="22"/>
          <w:szCs w:val="22"/>
          <w:u w:val="single"/>
        </w:rPr>
      </w:pP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  <w:r w:rsidRPr="00287503">
        <w:rPr>
          <w:sz w:val="22"/>
          <w:szCs w:val="22"/>
          <w:u w:val="single"/>
        </w:rPr>
        <w:tab/>
      </w:r>
    </w:p>
    <w:sectPr w:rsidR="004B5B5C" w:rsidRPr="00287503" w:rsidSect="001E0378">
      <w:type w:val="continuous"/>
      <w:pgSz w:w="11906" w:h="16838"/>
      <w:pgMar w:top="567" w:right="567" w:bottom="360" w:left="107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B5C" w:rsidRDefault="004B5B5C">
      <w:r>
        <w:separator/>
      </w:r>
    </w:p>
  </w:endnote>
  <w:endnote w:type="continuationSeparator" w:id="0">
    <w:p w:rsidR="004B5B5C" w:rsidRDefault="004B5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B5C" w:rsidRDefault="004B5B5C">
      <w:r>
        <w:separator/>
      </w:r>
    </w:p>
  </w:footnote>
  <w:footnote w:type="continuationSeparator" w:id="0">
    <w:p w:rsidR="004B5B5C" w:rsidRDefault="004B5B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B5C" w:rsidRPr="00A2694E" w:rsidRDefault="004B5B5C" w:rsidP="00A2694E">
    <w:pPr>
      <w:pStyle w:val="Header"/>
      <w:jc w:val="center"/>
      <w:rPr>
        <w:sz w:val="20"/>
        <w:szCs w:val="20"/>
        <w:u w:val="single"/>
      </w:rPr>
    </w:pPr>
    <w:r w:rsidRPr="00A2694E">
      <w:rPr>
        <w:sz w:val="20"/>
        <w:szCs w:val="20"/>
        <w:u w:val="single"/>
      </w:rPr>
      <w:t>Школьный тур олимпиады по Основам православной культуры 2012/2013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F4CF2"/>
    <w:multiLevelType w:val="multilevel"/>
    <w:tmpl w:val="31028A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5106"/>
    <w:rsid w:val="00004FE5"/>
    <w:rsid w:val="00020326"/>
    <w:rsid w:val="00021FD8"/>
    <w:rsid w:val="00031379"/>
    <w:rsid w:val="00034224"/>
    <w:rsid w:val="000407FA"/>
    <w:rsid w:val="00041547"/>
    <w:rsid w:val="000435B2"/>
    <w:rsid w:val="000651D5"/>
    <w:rsid w:val="00067A61"/>
    <w:rsid w:val="0007391A"/>
    <w:rsid w:val="00082280"/>
    <w:rsid w:val="00087649"/>
    <w:rsid w:val="000916B7"/>
    <w:rsid w:val="00096510"/>
    <w:rsid w:val="000A3714"/>
    <w:rsid w:val="000A3B2D"/>
    <w:rsid w:val="000B6E19"/>
    <w:rsid w:val="000C043C"/>
    <w:rsid w:val="000C19E2"/>
    <w:rsid w:val="000C1C62"/>
    <w:rsid w:val="000C6A79"/>
    <w:rsid w:val="000D1613"/>
    <w:rsid w:val="000D4546"/>
    <w:rsid w:val="000E7BDA"/>
    <w:rsid w:val="000F26E7"/>
    <w:rsid w:val="000F2EBF"/>
    <w:rsid w:val="000F4D37"/>
    <w:rsid w:val="00100190"/>
    <w:rsid w:val="00105C44"/>
    <w:rsid w:val="001062B4"/>
    <w:rsid w:val="00106D17"/>
    <w:rsid w:val="00110D7E"/>
    <w:rsid w:val="00112C7D"/>
    <w:rsid w:val="001257D7"/>
    <w:rsid w:val="00133009"/>
    <w:rsid w:val="001446A0"/>
    <w:rsid w:val="00147275"/>
    <w:rsid w:val="001477B6"/>
    <w:rsid w:val="00154023"/>
    <w:rsid w:val="00154449"/>
    <w:rsid w:val="00154C84"/>
    <w:rsid w:val="0016659E"/>
    <w:rsid w:val="001675D3"/>
    <w:rsid w:val="00171EC7"/>
    <w:rsid w:val="00174664"/>
    <w:rsid w:val="00176853"/>
    <w:rsid w:val="00177E76"/>
    <w:rsid w:val="001811B0"/>
    <w:rsid w:val="00181E33"/>
    <w:rsid w:val="00190500"/>
    <w:rsid w:val="001A328D"/>
    <w:rsid w:val="001A3DA8"/>
    <w:rsid w:val="001B0683"/>
    <w:rsid w:val="001B62DF"/>
    <w:rsid w:val="001B6FC5"/>
    <w:rsid w:val="001C58CB"/>
    <w:rsid w:val="001C5DF3"/>
    <w:rsid w:val="001C631B"/>
    <w:rsid w:val="001D2CA5"/>
    <w:rsid w:val="001E0378"/>
    <w:rsid w:val="001E11BC"/>
    <w:rsid w:val="001E1342"/>
    <w:rsid w:val="001E1CD1"/>
    <w:rsid w:val="001E1E47"/>
    <w:rsid w:val="001E2DBC"/>
    <w:rsid w:val="001F5728"/>
    <w:rsid w:val="001F787C"/>
    <w:rsid w:val="002060A0"/>
    <w:rsid w:val="002062EB"/>
    <w:rsid w:val="00207ECC"/>
    <w:rsid w:val="00215C6C"/>
    <w:rsid w:val="00216774"/>
    <w:rsid w:val="00221001"/>
    <w:rsid w:val="00222407"/>
    <w:rsid w:val="00224490"/>
    <w:rsid w:val="00225BC6"/>
    <w:rsid w:val="00232F2E"/>
    <w:rsid w:val="00237C27"/>
    <w:rsid w:val="002400C3"/>
    <w:rsid w:val="00246250"/>
    <w:rsid w:val="00250D3B"/>
    <w:rsid w:val="00252009"/>
    <w:rsid w:val="00254108"/>
    <w:rsid w:val="002641E2"/>
    <w:rsid w:val="00266430"/>
    <w:rsid w:val="002739B0"/>
    <w:rsid w:val="00275BA1"/>
    <w:rsid w:val="00275BD3"/>
    <w:rsid w:val="00276604"/>
    <w:rsid w:val="00285BEB"/>
    <w:rsid w:val="00286FCE"/>
    <w:rsid w:val="00287503"/>
    <w:rsid w:val="002876A3"/>
    <w:rsid w:val="002A3281"/>
    <w:rsid w:val="002B2978"/>
    <w:rsid w:val="002B57EE"/>
    <w:rsid w:val="002B5990"/>
    <w:rsid w:val="002B7CBA"/>
    <w:rsid w:val="002C1464"/>
    <w:rsid w:val="002C57BC"/>
    <w:rsid w:val="002C7946"/>
    <w:rsid w:val="002D0961"/>
    <w:rsid w:val="002D0D1B"/>
    <w:rsid w:val="002D1E60"/>
    <w:rsid w:val="002F2889"/>
    <w:rsid w:val="002F2F86"/>
    <w:rsid w:val="002F5025"/>
    <w:rsid w:val="002F7D13"/>
    <w:rsid w:val="00300F5D"/>
    <w:rsid w:val="0031525F"/>
    <w:rsid w:val="003152CA"/>
    <w:rsid w:val="00316FC8"/>
    <w:rsid w:val="00317B9A"/>
    <w:rsid w:val="003214A4"/>
    <w:rsid w:val="00323F0A"/>
    <w:rsid w:val="00324067"/>
    <w:rsid w:val="0032417A"/>
    <w:rsid w:val="00330E7C"/>
    <w:rsid w:val="00333165"/>
    <w:rsid w:val="003351D0"/>
    <w:rsid w:val="003357AB"/>
    <w:rsid w:val="00346B76"/>
    <w:rsid w:val="00351F9F"/>
    <w:rsid w:val="00352ED3"/>
    <w:rsid w:val="00356094"/>
    <w:rsid w:val="003561A4"/>
    <w:rsid w:val="0035797E"/>
    <w:rsid w:val="0036237D"/>
    <w:rsid w:val="00363432"/>
    <w:rsid w:val="003653BF"/>
    <w:rsid w:val="00365707"/>
    <w:rsid w:val="00373CB5"/>
    <w:rsid w:val="00381B0D"/>
    <w:rsid w:val="00390528"/>
    <w:rsid w:val="00392369"/>
    <w:rsid w:val="00395A8B"/>
    <w:rsid w:val="0039600E"/>
    <w:rsid w:val="003974D5"/>
    <w:rsid w:val="003A018C"/>
    <w:rsid w:val="003A3124"/>
    <w:rsid w:val="003A5C5F"/>
    <w:rsid w:val="003A66C5"/>
    <w:rsid w:val="003B359C"/>
    <w:rsid w:val="003B4A73"/>
    <w:rsid w:val="003C4F91"/>
    <w:rsid w:val="003C572E"/>
    <w:rsid w:val="003D48F7"/>
    <w:rsid w:val="003D722E"/>
    <w:rsid w:val="003D7E9A"/>
    <w:rsid w:val="003E11A9"/>
    <w:rsid w:val="003E2113"/>
    <w:rsid w:val="003E2573"/>
    <w:rsid w:val="003E571C"/>
    <w:rsid w:val="003E5B99"/>
    <w:rsid w:val="003E6684"/>
    <w:rsid w:val="003E6B8D"/>
    <w:rsid w:val="003F0988"/>
    <w:rsid w:val="003F30AD"/>
    <w:rsid w:val="003F3E98"/>
    <w:rsid w:val="00405DAD"/>
    <w:rsid w:val="0041257B"/>
    <w:rsid w:val="00413412"/>
    <w:rsid w:val="00413F81"/>
    <w:rsid w:val="004159D6"/>
    <w:rsid w:val="004200AF"/>
    <w:rsid w:val="00434596"/>
    <w:rsid w:val="00446CF2"/>
    <w:rsid w:val="0045027D"/>
    <w:rsid w:val="00451652"/>
    <w:rsid w:val="004547AD"/>
    <w:rsid w:val="00457B3A"/>
    <w:rsid w:val="00464623"/>
    <w:rsid w:val="00473D2B"/>
    <w:rsid w:val="00473E72"/>
    <w:rsid w:val="00485AC7"/>
    <w:rsid w:val="0049011C"/>
    <w:rsid w:val="004908D8"/>
    <w:rsid w:val="0049246D"/>
    <w:rsid w:val="00493E78"/>
    <w:rsid w:val="004A58F5"/>
    <w:rsid w:val="004B02DC"/>
    <w:rsid w:val="004B5B5C"/>
    <w:rsid w:val="004C38B2"/>
    <w:rsid w:val="004C7C8A"/>
    <w:rsid w:val="004D17FB"/>
    <w:rsid w:val="004E54B7"/>
    <w:rsid w:val="004E639B"/>
    <w:rsid w:val="004F132D"/>
    <w:rsid w:val="004F62BB"/>
    <w:rsid w:val="004F6B13"/>
    <w:rsid w:val="00506570"/>
    <w:rsid w:val="0051537B"/>
    <w:rsid w:val="00526667"/>
    <w:rsid w:val="00541746"/>
    <w:rsid w:val="00543F81"/>
    <w:rsid w:val="00545BBE"/>
    <w:rsid w:val="0055569B"/>
    <w:rsid w:val="00557F8E"/>
    <w:rsid w:val="00561862"/>
    <w:rsid w:val="005701DB"/>
    <w:rsid w:val="0057066B"/>
    <w:rsid w:val="00571BE0"/>
    <w:rsid w:val="00573929"/>
    <w:rsid w:val="00580BBB"/>
    <w:rsid w:val="00582A7B"/>
    <w:rsid w:val="005946D9"/>
    <w:rsid w:val="00597FC9"/>
    <w:rsid w:val="005A441D"/>
    <w:rsid w:val="005A4747"/>
    <w:rsid w:val="005A7C7B"/>
    <w:rsid w:val="005B11C1"/>
    <w:rsid w:val="005B23C5"/>
    <w:rsid w:val="005B4596"/>
    <w:rsid w:val="005B5C83"/>
    <w:rsid w:val="005C0367"/>
    <w:rsid w:val="005C2E24"/>
    <w:rsid w:val="005D17E0"/>
    <w:rsid w:val="005D19C8"/>
    <w:rsid w:val="005D267F"/>
    <w:rsid w:val="005D632B"/>
    <w:rsid w:val="005E141A"/>
    <w:rsid w:val="005E1F4B"/>
    <w:rsid w:val="005E269F"/>
    <w:rsid w:val="005E647E"/>
    <w:rsid w:val="005F2BE5"/>
    <w:rsid w:val="005F39EF"/>
    <w:rsid w:val="005F3E07"/>
    <w:rsid w:val="005F570A"/>
    <w:rsid w:val="00601815"/>
    <w:rsid w:val="0060293B"/>
    <w:rsid w:val="00612089"/>
    <w:rsid w:val="00613481"/>
    <w:rsid w:val="00613D8E"/>
    <w:rsid w:val="00624A94"/>
    <w:rsid w:val="00630B0C"/>
    <w:rsid w:val="00630F7B"/>
    <w:rsid w:val="006351AB"/>
    <w:rsid w:val="00646A44"/>
    <w:rsid w:val="0064726B"/>
    <w:rsid w:val="00653BAA"/>
    <w:rsid w:val="0067227C"/>
    <w:rsid w:val="00676903"/>
    <w:rsid w:val="00683E3E"/>
    <w:rsid w:val="006A1893"/>
    <w:rsid w:val="006A2AFE"/>
    <w:rsid w:val="006A2ED1"/>
    <w:rsid w:val="006A367D"/>
    <w:rsid w:val="006D59F9"/>
    <w:rsid w:val="006D6500"/>
    <w:rsid w:val="006E1224"/>
    <w:rsid w:val="006E155F"/>
    <w:rsid w:val="006E54BB"/>
    <w:rsid w:val="006E5596"/>
    <w:rsid w:val="006F2986"/>
    <w:rsid w:val="006F4611"/>
    <w:rsid w:val="006F6883"/>
    <w:rsid w:val="006F7056"/>
    <w:rsid w:val="00705205"/>
    <w:rsid w:val="007073D6"/>
    <w:rsid w:val="00711DF7"/>
    <w:rsid w:val="0071307B"/>
    <w:rsid w:val="00722885"/>
    <w:rsid w:val="00726AB4"/>
    <w:rsid w:val="00726B4F"/>
    <w:rsid w:val="00731FE4"/>
    <w:rsid w:val="00734DB6"/>
    <w:rsid w:val="00735C83"/>
    <w:rsid w:val="007500DD"/>
    <w:rsid w:val="00751FA2"/>
    <w:rsid w:val="00754A81"/>
    <w:rsid w:val="00754FD8"/>
    <w:rsid w:val="00755044"/>
    <w:rsid w:val="007550C4"/>
    <w:rsid w:val="00766059"/>
    <w:rsid w:val="00772F63"/>
    <w:rsid w:val="0078485A"/>
    <w:rsid w:val="00786CFC"/>
    <w:rsid w:val="0079311C"/>
    <w:rsid w:val="00793BA8"/>
    <w:rsid w:val="00796656"/>
    <w:rsid w:val="007A2A55"/>
    <w:rsid w:val="007A2B04"/>
    <w:rsid w:val="007B6721"/>
    <w:rsid w:val="007B717D"/>
    <w:rsid w:val="007B7B36"/>
    <w:rsid w:val="007C184A"/>
    <w:rsid w:val="007D3140"/>
    <w:rsid w:val="007E38B6"/>
    <w:rsid w:val="007F3F74"/>
    <w:rsid w:val="007F68AA"/>
    <w:rsid w:val="008033B2"/>
    <w:rsid w:val="008108BB"/>
    <w:rsid w:val="00815088"/>
    <w:rsid w:val="00817EEE"/>
    <w:rsid w:val="00826F32"/>
    <w:rsid w:val="008425FC"/>
    <w:rsid w:val="008433E7"/>
    <w:rsid w:val="00844303"/>
    <w:rsid w:val="008503E1"/>
    <w:rsid w:val="0085190C"/>
    <w:rsid w:val="008611B5"/>
    <w:rsid w:val="0086258C"/>
    <w:rsid w:val="00862B79"/>
    <w:rsid w:val="00864F7B"/>
    <w:rsid w:val="008667E3"/>
    <w:rsid w:val="00867EF8"/>
    <w:rsid w:val="0087121B"/>
    <w:rsid w:val="00877876"/>
    <w:rsid w:val="008966F1"/>
    <w:rsid w:val="008A0A26"/>
    <w:rsid w:val="008A1FF4"/>
    <w:rsid w:val="008A2C3D"/>
    <w:rsid w:val="008A3411"/>
    <w:rsid w:val="008A3942"/>
    <w:rsid w:val="008A4AAF"/>
    <w:rsid w:val="008A527E"/>
    <w:rsid w:val="008A60EE"/>
    <w:rsid w:val="008A62F7"/>
    <w:rsid w:val="008A70EB"/>
    <w:rsid w:val="008B318E"/>
    <w:rsid w:val="008D642A"/>
    <w:rsid w:val="008E31BB"/>
    <w:rsid w:val="008E592C"/>
    <w:rsid w:val="008E77EE"/>
    <w:rsid w:val="008F3F01"/>
    <w:rsid w:val="008F590E"/>
    <w:rsid w:val="00912D38"/>
    <w:rsid w:val="0091380F"/>
    <w:rsid w:val="009162AD"/>
    <w:rsid w:val="00917004"/>
    <w:rsid w:val="00920C31"/>
    <w:rsid w:val="0094291A"/>
    <w:rsid w:val="0094497F"/>
    <w:rsid w:val="00945F14"/>
    <w:rsid w:val="00946944"/>
    <w:rsid w:val="00947693"/>
    <w:rsid w:val="009507A3"/>
    <w:rsid w:val="00950A75"/>
    <w:rsid w:val="00953FFA"/>
    <w:rsid w:val="00957154"/>
    <w:rsid w:val="00961BD6"/>
    <w:rsid w:val="0096217C"/>
    <w:rsid w:val="00974559"/>
    <w:rsid w:val="00976EBE"/>
    <w:rsid w:val="00980F98"/>
    <w:rsid w:val="0098725F"/>
    <w:rsid w:val="009A4807"/>
    <w:rsid w:val="009B0585"/>
    <w:rsid w:val="009B3D5F"/>
    <w:rsid w:val="009B4036"/>
    <w:rsid w:val="009C20DC"/>
    <w:rsid w:val="009C6D43"/>
    <w:rsid w:val="009D06CE"/>
    <w:rsid w:val="009D36C5"/>
    <w:rsid w:val="009D40E8"/>
    <w:rsid w:val="009D4DBE"/>
    <w:rsid w:val="009D63ED"/>
    <w:rsid w:val="009E7F78"/>
    <w:rsid w:val="009F2AD2"/>
    <w:rsid w:val="00A026E0"/>
    <w:rsid w:val="00A027F5"/>
    <w:rsid w:val="00A06774"/>
    <w:rsid w:val="00A110DF"/>
    <w:rsid w:val="00A12B4D"/>
    <w:rsid w:val="00A136E6"/>
    <w:rsid w:val="00A160CE"/>
    <w:rsid w:val="00A20695"/>
    <w:rsid w:val="00A257E2"/>
    <w:rsid w:val="00A2694E"/>
    <w:rsid w:val="00A26E14"/>
    <w:rsid w:val="00A45106"/>
    <w:rsid w:val="00A4676B"/>
    <w:rsid w:val="00A65243"/>
    <w:rsid w:val="00A90355"/>
    <w:rsid w:val="00A90E44"/>
    <w:rsid w:val="00A912A4"/>
    <w:rsid w:val="00A91C84"/>
    <w:rsid w:val="00A94D58"/>
    <w:rsid w:val="00A97522"/>
    <w:rsid w:val="00AA2297"/>
    <w:rsid w:val="00AC588D"/>
    <w:rsid w:val="00AC5CCE"/>
    <w:rsid w:val="00AD0BDE"/>
    <w:rsid w:val="00AE682E"/>
    <w:rsid w:val="00B01B71"/>
    <w:rsid w:val="00B04851"/>
    <w:rsid w:val="00B05126"/>
    <w:rsid w:val="00B114A7"/>
    <w:rsid w:val="00B150C1"/>
    <w:rsid w:val="00B20002"/>
    <w:rsid w:val="00B2319C"/>
    <w:rsid w:val="00B25304"/>
    <w:rsid w:val="00B301F3"/>
    <w:rsid w:val="00B54DE1"/>
    <w:rsid w:val="00B55A0D"/>
    <w:rsid w:val="00B57333"/>
    <w:rsid w:val="00B61474"/>
    <w:rsid w:val="00B676DA"/>
    <w:rsid w:val="00B81645"/>
    <w:rsid w:val="00B81E1A"/>
    <w:rsid w:val="00B85531"/>
    <w:rsid w:val="00B922F7"/>
    <w:rsid w:val="00B93EC3"/>
    <w:rsid w:val="00BA067D"/>
    <w:rsid w:val="00BA07A4"/>
    <w:rsid w:val="00BA0D0A"/>
    <w:rsid w:val="00BA2150"/>
    <w:rsid w:val="00BA537A"/>
    <w:rsid w:val="00BB4229"/>
    <w:rsid w:val="00BC42C1"/>
    <w:rsid w:val="00BC475D"/>
    <w:rsid w:val="00BC4C9D"/>
    <w:rsid w:val="00BC4E3D"/>
    <w:rsid w:val="00BC5693"/>
    <w:rsid w:val="00BC6B22"/>
    <w:rsid w:val="00BD25F0"/>
    <w:rsid w:val="00BD3E57"/>
    <w:rsid w:val="00BD43CC"/>
    <w:rsid w:val="00BD7E6E"/>
    <w:rsid w:val="00BE2510"/>
    <w:rsid w:val="00C0159C"/>
    <w:rsid w:val="00C0430E"/>
    <w:rsid w:val="00C11C4E"/>
    <w:rsid w:val="00C12047"/>
    <w:rsid w:val="00C150DD"/>
    <w:rsid w:val="00C156DF"/>
    <w:rsid w:val="00C20642"/>
    <w:rsid w:val="00C21359"/>
    <w:rsid w:val="00C24F04"/>
    <w:rsid w:val="00C324BA"/>
    <w:rsid w:val="00C33551"/>
    <w:rsid w:val="00C3461B"/>
    <w:rsid w:val="00C350E7"/>
    <w:rsid w:val="00C374B8"/>
    <w:rsid w:val="00C412C3"/>
    <w:rsid w:val="00C47997"/>
    <w:rsid w:val="00C51242"/>
    <w:rsid w:val="00C56369"/>
    <w:rsid w:val="00C565B6"/>
    <w:rsid w:val="00C56B14"/>
    <w:rsid w:val="00C6184E"/>
    <w:rsid w:val="00C62DC9"/>
    <w:rsid w:val="00C7424D"/>
    <w:rsid w:val="00C763DE"/>
    <w:rsid w:val="00C81686"/>
    <w:rsid w:val="00C8261A"/>
    <w:rsid w:val="00C8730D"/>
    <w:rsid w:val="00C87A91"/>
    <w:rsid w:val="00C93C9E"/>
    <w:rsid w:val="00C959AD"/>
    <w:rsid w:val="00C966A5"/>
    <w:rsid w:val="00CA7A2C"/>
    <w:rsid w:val="00CB3EFD"/>
    <w:rsid w:val="00CB4D79"/>
    <w:rsid w:val="00CB708D"/>
    <w:rsid w:val="00CC09E1"/>
    <w:rsid w:val="00CC216E"/>
    <w:rsid w:val="00CC3506"/>
    <w:rsid w:val="00CC6944"/>
    <w:rsid w:val="00CC6E8D"/>
    <w:rsid w:val="00CD2F5D"/>
    <w:rsid w:val="00CE29DB"/>
    <w:rsid w:val="00CE46EE"/>
    <w:rsid w:val="00CE6F45"/>
    <w:rsid w:val="00D076B5"/>
    <w:rsid w:val="00D163C9"/>
    <w:rsid w:val="00D22488"/>
    <w:rsid w:val="00D22D60"/>
    <w:rsid w:val="00D33D81"/>
    <w:rsid w:val="00D434DC"/>
    <w:rsid w:val="00D43CAF"/>
    <w:rsid w:val="00D4465C"/>
    <w:rsid w:val="00D50DAD"/>
    <w:rsid w:val="00D55611"/>
    <w:rsid w:val="00D63D67"/>
    <w:rsid w:val="00D63F9F"/>
    <w:rsid w:val="00D64E27"/>
    <w:rsid w:val="00D66DF7"/>
    <w:rsid w:val="00D67697"/>
    <w:rsid w:val="00D725A6"/>
    <w:rsid w:val="00D761AF"/>
    <w:rsid w:val="00D76739"/>
    <w:rsid w:val="00D77E59"/>
    <w:rsid w:val="00D8045C"/>
    <w:rsid w:val="00D81D33"/>
    <w:rsid w:val="00D82212"/>
    <w:rsid w:val="00D863D1"/>
    <w:rsid w:val="00D87D19"/>
    <w:rsid w:val="00D95600"/>
    <w:rsid w:val="00D96A2D"/>
    <w:rsid w:val="00D97070"/>
    <w:rsid w:val="00DA1617"/>
    <w:rsid w:val="00DA36AB"/>
    <w:rsid w:val="00DA3B98"/>
    <w:rsid w:val="00DB143C"/>
    <w:rsid w:val="00DB5DDD"/>
    <w:rsid w:val="00DC0136"/>
    <w:rsid w:val="00DC2817"/>
    <w:rsid w:val="00DD3758"/>
    <w:rsid w:val="00DE320A"/>
    <w:rsid w:val="00DF64A3"/>
    <w:rsid w:val="00E00CAB"/>
    <w:rsid w:val="00E0112F"/>
    <w:rsid w:val="00E127DB"/>
    <w:rsid w:val="00E1500D"/>
    <w:rsid w:val="00E166CA"/>
    <w:rsid w:val="00E23D3E"/>
    <w:rsid w:val="00E27544"/>
    <w:rsid w:val="00E27BBE"/>
    <w:rsid w:val="00E30EF6"/>
    <w:rsid w:val="00E34E42"/>
    <w:rsid w:val="00E3531D"/>
    <w:rsid w:val="00E37820"/>
    <w:rsid w:val="00E63174"/>
    <w:rsid w:val="00E702D3"/>
    <w:rsid w:val="00E71C7B"/>
    <w:rsid w:val="00E8154C"/>
    <w:rsid w:val="00E85261"/>
    <w:rsid w:val="00E87879"/>
    <w:rsid w:val="00EB01B0"/>
    <w:rsid w:val="00EB0FA7"/>
    <w:rsid w:val="00EB2A82"/>
    <w:rsid w:val="00EB4631"/>
    <w:rsid w:val="00EB54D1"/>
    <w:rsid w:val="00EC5A58"/>
    <w:rsid w:val="00EF1B70"/>
    <w:rsid w:val="00EF39A4"/>
    <w:rsid w:val="00F015AF"/>
    <w:rsid w:val="00F04087"/>
    <w:rsid w:val="00F05CFD"/>
    <w:rsid w:val="00F06D7F"/>
    <w:rsid w:val="00F13C1E"/>
    <w:rsid w:val="00F21FEE"/>
    <w:rsid w:val="00F22242"/>
    <w:rsid w:val="00F32482"/>
    <w:rsid w:val="00F332C5"/>
    <w:rsid w:val="00F35178"/>
    <w:rsid w:val="00F35385"/>
    <w:rsid w:val="00F35FED"/>
    <w:rsid w:val="00F37984"/>
    <w:rsid w:val="00F4508B"/>
    <w:rsid w:val="00F5501A"/>
    <w:rsid w:val="00F5591B"/>
    <w:rsid w:val="00F61554"/>
    <w:rsid w:val="00F6235C"/>
    <w:rsid w:val="00F6540F"/>
    <w:rsid w:val="00F733F4"/>
    <w:rsid w:val="00F73E89"/>
    <w:rsid w:val="00F7441C"/>
    <w:rsid w:val="00F74FFD"/>
    <w:rsid w:val="00F75FEA"/>
    <w:rsid w:val="00F8026D"/>
    <w:rsid w:val="00F80580"/>
    <w:rsid w:val="00F808E9"/>
    <w:rsid w:val="00F8167F"/>
    <w:rsid w:val="00F83AB9"/>
    <w:rsid w:val="00F86279"/>
    <w:rsid w:val="00F9331E"/>
    <w:rsid w:val="00F939F6"/>
    <w:rsid w:val="00F95982"/>
    <w:rsid w:val="00F95ABE"/>
    <w:rsid w:val="00F97534"/>
    <w:rsid w:val="00FB08BD"/>
    <w:rsid w:val="00FB3CB4"/>
    <w:rsid w:val="00FB6201"/>
    <w:rsid w:val="00FC7C3D"/>
    <w:rsid w:val="00FD2DAE"/>
    <w:rsid w:val="00FE7032"/>
    <w:rsid w:val="00FF2111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320A"/>
    <w:rPr>
      <w:sz w:val="24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45106"/>
    <w:rPr>
      <w:rFonts w:cs="Times New Roman"/>
    </w:rPr>
  </w:style>
  <w:style w:type="table" w:styleId="TableGrid">
    <w:name w:val="Table Grid"/>
    <w:basedOn w:val="TableNormal"/>
    <w:uiPriority w:val="59"/>
    <w:rsid w:val="00A451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4E54B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81686"/>
    <w:rPr>
      <w:i/>
    </w:rPr>
  </w:style>
  <w:style w:type="paragraph" w:customStyle="1" w:styleId="a">
    <w:name w:val="Стиль"/>
    <w:basedOn w:val="Normal"/>
    <w:rsid w:val="00DE320A"/>
    <w:pPr>
      <w:suppressAutoHyphens/>
      <w:autoSpaceDE w:val="0"/>
      <w:autoSpaceDN w:val="0"/>
      <w:adjustRightInd w:val="0"/>
      <w:spacing w:line="288" w:lineRule="auto"/>
      <w:ind w:firstLine="397"/>
      <w:textAlignment w:val="center"/>
    </w:pPr>
    <w:rPr>
      <w:color w:val="000000"/>
    </w:rPr>
  </w:style>
  <w:style w:type="paragraph" w:customStyle="1" w:styleId="2">
    <w:name w:val="2"/>
    <w:basedOn w:val="a"/>
    <w:rsid w:val="00DE320A"/>
    <w:pPr>
      <w:ind w:firstLine="0"/>
      <w:jc w:val="center"/>
    </w:pPr>
    <w:rPr>
      <w:rFonts w:ascii="Arial" w:hAnsi="Arial" w:cs="Arial"/>
      <w:b/>
      <w:bCs/>
      <w:sz w:val="32"/>
      <w:szCs w:val="32"/>
    </w:rPr>
  </w:style>
  <w:style w:type="paragraph" w:styleId="NoSpacing">
    <w:name w:val="No Spacing"/>
    <w:uiPriority w:val="1"/>
    <w:qFormat/>
    <w:rsid w:val="00266430"/>
    <w:rPr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CC350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5DFF"/>
    <w:rPr>
      <w:sz w:val="0"/>
      <w:szCs w:val="0"/>
    </w:rPr>
  </w:style>
  <w:style w:type="paragraph" w:styleId="NormalWeb">
    <w:name w:val="Normal (Web)"/>
    <w:basedOn w:val="Normal"/>
    <w:uiPriority w:val="99"/>
    <w:rsid w:val="003D722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A2694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DF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2694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5DF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DA3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A36AB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60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://img1.liveinternet.ru/images/attach/c/1/61/7/61007787_1277972401_RAF355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http://img-fotki.yandex.ru/get/6104/40365609.e/0_66b3e_291ba576_X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304</TotalTime>
  <Pages>2</Pages>
  <Words>1052</Words>
  <Characters>6000</Characters>
  <Application>Microsoft Office Word</Application>
  <DocSecurity>0</DocSecurity>
  <Lines>0</Lines>
  <Paragraphs>0</Paragraphs>
  <ScaleCrop>false</ScaleCrop>
  <Company>PSTGU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Видеоответы тестовый блок школьный тур 2011 — 2012</dc:title>
  <dc:subject/>
  <dc:creator>USER</dc:creator>
  <cp:keywords/>
  <dc:description/>
  <cp:lastModifiedBy>Людмила</cp:lastModifiedBy>
  <cp:revision>82</cp:revision>
  <cp:lastPrinted>2012-09-26T03:28:00Z</cp:lastPrinted>
  <dcterms:created xsi:type="dcterms:W3CDTF">2012-08-16T07:02:00Z</dcterms:created>
  <dcterms:modified xsi:type="dcterms:W3CDTF">2012-09-26T03:30:00Z</dcterms:modified>
</cp:coreProperties>
</file>